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786" w:rsidRDefault="00861FDC" w:rsidP="001F41A5">
      <w:bookmarkStart w:id="0" w:name="_LastPageContents"/>
      <w:bookmarkStart w:id="1" w:name="_MacBuGuideStaticData_800H"/>
      <w:bookmarkStart w:id="2" w:name="_GoBack"/>
      <w:r>
        <w:rPr>
          <w:noProof/>
        </w:rPr>
        <mc:AlternateContent>
          <mc:Choice Requires="wps">
            <w:drawing>
              <wp:anchor distT="0" distB="0" distL="114300" distR="114300" simplePos="0" relativeHeight="251660288" behindDoc="0" locked="0" layoutInCell="1" allowOverlap="1">
                <wp:simplePos x="0" y="0"/>
                <wp:positionH relativeFrom="page">
                  <wp:posOffset>2771140</wp:posOffset>
                </wp:positionH>
                <wp:positionV relativeFrom="page">
                  <wp:posOffset>4231640</wp:posOffset>
                </wp:positionV>
                <wp:extent cx="3835400" cy="452120"/>
                <wp:effectExtent l="3810" t="2540" r="0" b="2540"/>
                <wp:wrapTight wrapText="bothSides">
                  <wp:wrapPolygon edited="0">
                    <wp:start x="0" y="0"/>
                    <wp:lineTo x="21600" y="0"/>
                    <wp:lineTo x="21600" y="21600"/>
                    <wp:lineTo x="0" y="21600"/>
                    <wp:lineTo x="0" y="0"/>
                  </wp:wrapPolygon>
                </wp:wrapTight>
                <wp:docPr id="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CCA" w:rsidRPr="00571DEB" w:rsidRDefault="00B57170" w:rsidP="001F41A5">
                            <w:pPr>
                              <w:pStyle w:val="titel"/>
                            </w:pPr>
                            <w:r>
                              <w:t>Hoe vier jij kerst</w:t>
                            </w:r>
                            <w:r w:rsidR="00FE1CCA" w:rsidRPr="00571DEB">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218.2pt;margin-top:333.2pt;width:302pt;height:35.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" filled="f" stroked="f">
                <v:textbox inset=",7.2pt,,7.2pt">
                  <w:txbxContent>
                    <w:p w:rsidR="00FE1CCA" w:rsidRPr="00571DEB" w:rsidRDefault="00B57170" w:rsidP="001F41A5">
                      <w:pPr>
                        <w:pStyle w:val="titel"/>
                      </w:pPr>
                      <w:r>
                        <w:t>Hoe vier jij kerst</w:t>
                      </w:r>
                      <w:r w:rsidR="00FE1CCA" w:rsidRPr="00571DEB">
                        <w:t>?</w:t>
                      </w:r>
                    </w:p>
                  </w:txbxContent>
                </v:textbox>
                <w10:wrap type="tight" anchorx="page" anchory="page"/>
              </v:shape>
            </w:pict>
          </mc:Fallback>
        </mc:AlternateContent>
      </w:r>
      <w:r w:rsidR="00943DFE">
        <w:rPr>
          <w:noProof/>
        </w:rPr>
        <w:drawing>
          <wp:anchor distT="0" distB="0" distL="114300" distR="114300" simplePos="0" relativeHeight="251663360" behindDoc="1" locked="0" layoutInCell="1" allowOverlap="1">
            <wp:simplePos x="0" y="0"/>
            <wp:positionH relativeFrom="column">
              <wp:align>right</wp:align>
            </wp:positionH>
            <wp:positionV relativeFrom="page">
              <wp:posOffset>648335</wp:posOffset>
            </wp:positionV>
            <wp:extent cx="5400675" cy="3600450"/>
            <wp:effectExtent l="0" t="0" r="0" b="0"/>
            <wp:wrapNone/>
            <wp:docPr id="86" name="Afbeelding 86" descr="Hoe vier jij k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oe vier jij ker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FE">
        <w:rPr>
          <w:noProof/>
        </w:rPr>
        <w:drawing>
          <wp:anchor distT="0" distB="0" distL="114300" distR="114300" simplePos="0" relativeHeight="251652096" behindDoc="0" locked="0" layoutInCell="1" allowOverlap="1">
            <wp:simplePos x="0" y="0"/>
            <wp:positionH relativeFrom="column">
              <wp:posOffset>1699260</wp:posOffset>
            </wp:positionH>
            <wp:positionV relativeFrom="paragraph">
              <wp:posOffset>3431540</wp:posOffset>
            </wp:positionV>
            <wp:extent cx="4250055" cy="525145"/>
            <wp:effectExtent l="0" t="0" r="0" b="0"/>
            <wp:wrapTight wrapText="bothSides">
              <wp:wrapPolygon edited="0">
                <wp:start x="0" y="3134"/>
                <wp:lineTo x="0" y="21156"/>
                <wp:lineTo x="21494" y="21156"/>
                <wp:lineTo x="21494" y="3134"/>
                <wp:lineTo x="0" y="3134"/>
              </wp:wrapPolygon>
            </wp:wrapTight>
            <wp:docPr id="7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005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FE">
        <w:rPr>
          <w:noProof/>
        </w:rPr>
        <w:drawing>
          <wp:anchor distT="0" distB="0" distL="114300" distR="114300" simplePos="0" relativeHeight="251662336" behindDoc="0" locked="0" layoutInCell="1" allowOverlap="1">
            <wp:simplePos x="0" y="0"/>
            <wp:positionH relativeFrom="page">
              <wp:align>right</wp:align>
            </wp:positionH>
            <wp:positionV relativeFrom="paragraph">
              <wp:posOffset>-257175</wp:posOffset>
            </wp:positionV>
            <wp:extent cx="5790565" cy="279400"/>
            <wp:effectExtent l="0" t="0" r="0" b="0"/>
            <wp:wrapTight wrapText="bothSides">
              <wp:wrapPolygon edited="0">
                <wp:start x="0" y="2945"/>
                <wp:lineTo x="0" y="20618"/>
                <wp:lineTo x="21531" y="20618"/>
                <wp:lineTo x="21531" y="2945"/>
                <wp:lineTo x="0" y="2945"/>
              </wp:wrapPolygon>
            </wp:wrapTight>
            <wp:docPr id="7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056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FE">
        <w:rPr>
          <w:noProof/>
        </w:rPr>
        <mc:AlternateContent>
          <mc:Choice Requires="wps">
            <w:drawing>
              <wp:anchor distT="0" distB="0" distL="114300" distR="114300" simplePos="0" relativeHeight="251654144" behindDoc="0" locked="0" layoutInCell="1" allowOverlap="1">
                <wp:simplePos x="0" y="0"/>
                <wp:positionH relativeFrom="page">
                  <wp:posOffset>1643380</wp:posOffset>
                </wp:positionH>
                <wp:positionV relativeFrom="page">
                  <wp:posOffset>4907280</wp:posOffset>
                </wp:positionV>
                <wp:extent cx="5227320" cy="5100320"/>
                <wp:effectExtent l="0" t="1905" r="0" b="3175"/>
                <wp:wrapTight wrapText="bothSides">
                  <wp:wrapPolygon edited="0">
                    <wp:start x="0" y="0"/>
                    <wp:lineTo x="21600" y="0"/>
                    <wp:lineTo x="21600" y="21600"/>
                    <wp:lineTo x="0" y="21600"/>
                    <wp:lineTo x="0" y="0"/>
                  </wp:wrapPolygon>
                </wp:wrapTight>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510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FE1CCA" w:rsidRPr="00571DEB" w:rsidRDefault="00035C14" w:rsidP="001F41A5">
                            <w:pPr>
                              <w:pStyle w:val="plattetekst"/>
                            </w:pPr>
                            <w:r w:rsidRPr="00835409">
                              <w:t>Kerst, dat is een mooie boom in huis. Lekker samen eten. En soms ook pakjes… Maar waar komt dat feest nu vandaan? En hoe vieren andere mensen kerst? Anders dan jij</w:t>
                            </w:r>
                            <w:r>
                              <w:t>?</w:t>
                            </w:r>
                          </w:p>
                          <w:p w:rsidR="00FE1CCA" w:rsidRPr="00571DEB" w:rsidRDefault="00FE1CCA"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FE1CCA" w:rsidRPr="00571DEB" w:rsidRDefault="00FE1CCA" w:rsidP="001F41A5">
                            <w:pPr>
                              <w:pStyle w:val="tussenkopje"/>
                              <w:rPr>
                                <w:rFonts w:cs="ArialMT"/>
                              </w:rPr>
                            </w:pPr>
                            <w:r w:rsidRPr="00571DEB">
                              <w:t>Wat ga je doen?</w:t>
                            </w:r>
                          </w:p>
                          <w:p w:rsidR="00FE1CCA" w:rsidRPr="00571DEB" w:rsidRDefault="00035C14" w:rsidP="001F41A5">
                            <w:pPr>
                              <w:pStyle w:val="plattetekst"/>
                            </w:pPr>
                            <w:r w:rsidRPr="00835409">
                              <w:t>Je zoekt uit waarom we kerst vieren. Of waarom er een kerstboom in huis staat. Je vraagt aan mensen hoe zij kerst vieren. Je maakt een kerstkaart voor hen.</w:t>
                            </w:r>
                          </w:p>
                          <w:p w:rsidR="00FE1CCA" w:rsidRPr="00571DEB" w:rsidRDefault="00FE1CCA" w:rsidP="001F41A5">
                            <w:pPr>
                              <w:pStyle w:val="plattetekst"/>
                            </w:pPr>
                          </w:p>
                          <w:p w:rsidR="00FE1CCA" w:rsidRPr="00571DEB" w:rsidRDefault="00FE1CCA" w:rsidP="001F41A5">
                            <w:pPr>
                              <w:pStyle w:val="tussenkopje"/>
                            </w:pPr>
                            <w:r w:rsidRPr="00571DEB">
                              <w:t>Wat ga je leren?</w:t>
                            </w:r>
                          </w:p>
                          <w:p w:rsidR="00FE1CCA" w:rsidRPr="00571DEB" w:rsidRDefault="00FE1CCA" w:rsidP="001F41A5">
                            <w:pPr>
                              <w:pStyle w:val="plattetekst"/>
                            </w:pPr>
                            <w:r w:rsidRPr="00571DEB">
                              <w:t>Inhoud:</w:t>
                            </w:r>
                          </w:p>
                          <w:p w:rsidR="00035C14" w:rsidRDefault="00FE1CCA" w:rsidP="00035C14">
                            <w:pPr>
                              <w:pStyle w:val="plattetekst"/>
                            </w:pPr>
                            <w:r w:rsidRPr="00571DEB">
                              <w:t xml:space="preserve">• </w:t>
                            </w:r>
                            <w:r w:rsidR="00035C14">
                              <w:t>Je weet waarom we kerst vieren.</w:t>
                            </w:r>
                          </w:p>
                          <w:p w:rsidR="00035C14" w:rsidRDefault="00035C14" w:rsidP="00035C14">
                            <w:pPr>
                              <w:pStyle w:val="plattetekst"/>
                            </w:pPr>
                            <w:r>
                              <w:t>of</w:t>
                            </w:r>
                          </w:p>
                          <w:p w:rsidR="00035C14" w:rsidRDefault="00035C14" w:rsidP="00035C14">
                            <w:pPr>
                              <w:pStyle w:val="plattetekst"/>
                            </w:pPr>
                            <w:r w:rsidRPr="00571DEB">
                              <w:t>•</w:t>
                            </w:r>
                            <w:r>
                              <w:t xml:space="preserve"> Je weet waarom er een kerstboom in huis staat.</w:t>
                            </w:r>
                          </w:p>
                          <w:p w:rsidR="00FE1CCA" w:rsidRPr="00571DEB" w:rsidRDefault="00035C14" w:rsidP="00035C14">
                            <w:pPr>
                              <w:pStyle w:val="plattetekst"/>
                            </w:pPr>
                            <w:r w:rsidRPr="00571DEB">
                              <w:t xml:space="preserve">• </w:t>
                            </w:r>
                            <w:r>
                              <w:t>Je weet dat mensen kerst op hun eigen manier vieren.</w:t>
                            </w:r>
                          </w:p>
                          <w:p w:rsidR="00FE1CCA" w:rsidRPr="00A55F0F" w:rsidRDefault="00FE1CCA" w:rsidP="00035C14">
                            <w:pPr>
                              <w:pStyle w:val="plattetekst"/>
                            </w:pPr>
                            <w:r w:rsidRPr="00A55F0F">
                              <w:t>Vaardigheid:</w:t>
                            </w:r>
                          </w:p>
                          <w:p w:rsidR="00035C14" w:rsidRDefault="00FE1CCA" w:rsidP="00035C14">
                            <w:pPr>
                              <w:pStyle w:val="plattetekst"/>
                            </w:pPr>
                            <w:r w:rsidRPr="00571DEB">
                              <w:t xml:space="preserve">• </w:t>
                            </w:r>
                            <w:r w:rsidR="00035C14" w:rsidRPr="00A10DD7">
                              <w:t>Je kunt het oudste verhaal over kerst spelen.</w:t>
                            </w:r>
                          </w:p>
                          <w:p w:rsidR="00035C14" w:rsidRDefault="00035C14" w:rsidP="00035C14">
                            <w:pPr>
                              <w:pStyle w:val="plattetekst"/>
                            </w:pPr>
                            <w:r>
                              <w:t>of</w:t>
                            </w:r>
                          </w:p>
                          <w:p w:rsidR="00035C14" w:rsidRDefault="00035C14" w:rsidP="00035C14">
                            <w:pPr>
                              <w:pStyle w:val="plattetekst"/>
                            </w:pPr>
                            <w:r w:rsidRPr="00571DEB">
                              <w:t xml:space="preserve">• </w:t>
                            </w:r>
                            <w:r>
                              <w:t>Je kunt een verhaal schrijven over de kerstboom.</w:t>
                            </w:r>
                          </w:p>
                          <w:p w:rsidR="00035C14" w:rsidRDefault="00035C14" w:rsidP="00035C14">
                            <w:pPr>
                              <w:pStyle w:val="plattetekst"/>
                            </w:pPr>
                            <w:r w:rsidRPr="00571DEB">
                              <w:t xml:space="preserve">• </w:t>
                            </w:r>
                            <w:r>
                              <w:t xml:space="preserve">Je kunt een kerstkaart voor iemand maken. </w:t>
                            </w:r>
                          </w:p>
                          <w:p w:rsidR="00FE1CCA" w:rsidRPr="00571DEB" w:rsidRDefault="00035C14" w:rsidP="00035C14">
                            <w:pPr>
                              <w:pStyle w:val="plattetekst"/>
                            </w:pPr>
                            <w:r w:rsidRPr="00571DEB">
                              <w:t xml:space="preserve">• </w:t>
                            </w:r>
                            <w:r>
                              <w:t>Je kunt samenwerken.</w:t>
                            </w:r>
                          </w:p>
                          <w:p w:rsidR="00FE1CCA" w:rsidRPr="00571DEB" w:rsidRDefault="00FE1CCA" w:rsidP="001F41A5">
                            <w:pPr>
                              <w:pStyle w:val="plattetekst"/>
                              <w:rPr>
                                <w:b/>
                                <w:color w:val="F19400"/>
                              </w:rPr>
                            </w:pPr>
                          </w:p>
                          <w:p w:rsidR="00FE1CCA" w:rsidRPr="00571DEB" w:rsidRDefault="00FE1CCA" w:rsidP="001F41A5">
                            <w:pPr>
                              <w:pStyle w:val="tussenkopje"/>
                            </w:pPr>
                            <w:r w:rsidRPr="00571DEB">
                              <w:t>Hoeveel tijd heb je?</w:t>
                            </w:r>
                          </w:p>
                          <w:p w:rsidR="00FE1CCA" w:rsidRPr="00571DEB" w:rsidRDefault="00035C14" w:rsidP="001F41A5">
                            <w:pPr>
                              <w:pStyle w:val="plattetekst"/>
                            </w:pPr>
                            <w:r>
                              <w:t>4</w:t>
                            </w:r>
                            <w:r w:rsidR="00FE1CCA" w:rsidRPr="00571DEB">
                              <w:t xml:space="preserve"> uur</w:t>
                            </w:r>
                          </w:p>
                          <w:p w:rsidR="00FE1CCA" w:rsidRPr="00571DEB" w:rsidRDefault="00FE1CCA" w:rsidP="001F41A5">
                            <w:pPr>
                              <w:pStyle w:val="plattetekst"/>
                            </w:pPr>
                          </w:p>
                          <w:p w:rsidR="00FE1CCA" w:rsidRPr="00571DEB" w:rsidRDefault="00FE1CCA" w:rsidP="001F41A5">
                            <w:pPr>
                              <w:pStyle w:val="tussenkopje"/>
                            </w:pPr>
                            <w:r w:rsidRPr="00571DEB">
                              <w:t>Aantal leerlingen</w:t>
                            </w:r>
                          </w:p>
                          <w:p w:rsidR="00FE1CCA" w:rsidRPr="00571DEB" w:rsidRDefault="00035C14" w:rsidP="001F41A5">
                            <w:pPr>
                              <w:pStyle w:val="plattetekst"/>
                            </w:pPr>
                            <w:r>
                              <w:t xml:space="preserve">2-4 </w:t>
                            </w:r>
                            <w:r w:rsidR="00FE1CCA" w:rsidRPr="00571DEB">
                              <w:t>leerlingen</w:t>
                            </w:r>
                          </w:p>
                          <w:p w:rsidR="00FE1CCA" w:rsidRPr="00571DEB" w:rsidRDefault="00FE1CCA" w:rsidP="001F41A5">
                            <w:pPr>
                              <w:pStyle w:val="plattetekst"/>
                            </w:pPr>
                          </w:p>
                          <w:p w:rsidR="00FE1CCA" w:rsidRPr="005A7786" w:rsidRDefault="00FE1CCA" w:rsidP="001F41A5">
                            <w:pPr>
                              <w:pStyle w:val="tussenkopje"/>
                              <w:rPr>
                                <w:rFonts w:cs="ArialMT"/>
                                <w:color w:val="000000"/>
                              </w:rPr>
                            </w:pPr>
                            <w:r w:rsidRPr="005A7786">
                              <w:t>Hoe ga je te werk?</w:t>
                            </w:r>
                          </w:p>
                          <w:p w:rsidR="00035C14" w:rsidRDefault="00035C14" w:rsidP="00035C14">
                            <w:pPr>
                              <w:pStyle w:val="opsomming"/>
                            </w:pPr>
                            <w:r>
                              <w:t xml:space="preserve">Hoe vieren jullie kerst? Zoek een foto van kerst bij jou thuis. Laat die zien. Vertel elkaar hoe jullie kerst vieren. </w:t>
                            </w:r>
                          </w:p>
                          <w:p w:rsidR="00035C14" w:rsidRDefault="00035C14" w:rsidP="005E4891">
                            <w:pPr>
                              <w:pStyle w:val="opsomming"/>
                              <w:numPr>
                                <w:ilvl w:val="0"/>
                                <w:numId w:val="0"/>
                              </w:numPr>
                              <w:ind w:left="426"/>
                            </w:pPr>
                            <w:r>
                              <w:t>Tip: Vier je geen kerst? Vertel dan hoe jij kunt zien dat het kerst is. Op straat en in de winkels.</w:t>
                            </w:r>
                          </w:p>
                          <w:p w:rsidR="00035C14" w:rsidRDefault="00035C14" w:rsidP="00035C14">
                            <w:pPr>
                              <w:pStyle w:val="opsomming"/>
                            </w:pPr>
                            <w:r>
                              <w:t>Kies:</w:t>
                            </w:r>
                          </w:p>
                          <w:p w:rsidR="00035C14" w:rsidRDefault="005E4891" w:rsidP="00035C14">
                            <w:pPr>
                              <w:pStyle w:val="plattetekst"/>
                              <w:ind w:left="426"/>
                            </w:pPr>
                            <w:r w:rsidRPr="00571DEB">
                              <w:t xml:space="preserve">• </w:t>
                            </w:r>
                            <w:r w:rsidR="00035C14">
                              <w:t>Maak een kerststal.</w:t>
                            </w:r>
                          </w:p>
                          <w:p w:rsidR="00035C14" w:rsidRDefault="005E4891" w:rsidP="00035C14">
                            <w:pPr>
                              <w:pStyle w:val="plattetekst"/>
                              <w:ind w:left="426"/>
                            </w:pPr>
                            <w:r w:rsidRPr="00571DEB">
                              <w:t xml:space="preserve">• </w:t>
                            </w:r>
                            <w:r w:rsidR="00035C14">
                              <w:t>Schrijf een verhaal over de kerstboom.</w:t>
                            </w:r>
                          </w:p>
                          <w:p w:rsidR="00035C14" w:rsidRDefault="00035C14" w:rsidP="00035C14">
                            <w:pPr>
                              <w:pStyle w:val="plattetekst"/>
                              <w:ind w:left="426"/>
                            </w:pPr>
                          </w:p>
                          <w:p w:rsidR="00035C14" w:rsidRPr="004B7A6D" w:rsidRDefault="00035C14" w:rsidP="00035C14">
                            <w:pPr>
                              <w:pStyle w:val="plattetekst"/>
                              <w:ind w:left="426"/>
                              <w:rPr>
                                <w:b/>
                              </w:rPr>
                            </w:pPr>
                            <w:r w:rsidRPr="004B7A6D">
                              <w:rPr>
                                <w:b/>
                              </w:rPr>
                              <w:t>Kerststal</w:t>
                            </w:r>
                          </w:p>
                          <w:p w:rsidR="00035C14" w:rsidRDefault="005E4891" w:rsidP="00035C14">
                            <w:pPr>
                              <w:pStyle w:val="plattetekst"/>
                              <w:ind w:left="426"/>
                            </w:pPr>
                            <w:r w:rsidRPr="00571DEB">
                              <w:t xml:space="preserve">• </w:t>
                            </w:r>
                            <w:r w:rsidR="00035C14">
                              <w:t xml:space="preserve">Bij kerst hoort een kerststal. Maak die stal. </w:t>
                            </w:r>
                          </w:p>
                          <w:p w:rsidR="00035C14" w:rsidRDefault="005E4891" w:rsidP="00035C14">
                            <w:pPr>
                              <w:pStyle w:val="plattetekst"/>
                              <w:ind w:left="426"/>
                            </w:pPr>
                            <w:r w:rsidRPr="00571DEB">
                              <w:t xml:space="preserve">• </w:t>
                            </w:r>
                            <w:r w:rsidR="00035C14">
                              <w:t>Weet je wie er in de stal staan? Hoe heten ze?</w:t>
                            </w:r>
                          </w:p>
                          <w:p w:rsidR="00035C14" w:rsidRDefault="005E4891" w:rsidP="00035C14">
                            <w:pPr>
                              <w:pStyle w:val="plattetekst"/>
                              <w:ind w:left="426"/>
                            </w:pPr>
                            <w:r w:rsidRPr="00571DEB">
                              <w:t xml:space="preserve">• </w:t>
                            </w:r>
                            <w:r w:rsidR="00035C14">
                              <w:t>De stal hoort bij een oud verhaal over kerst. Bekijk de films.</w:t>
                            </w:r>
                          </w:p>
                          <w:p w:rsidR="00035C14" w:rsidRDefault="005E4891" w:rsidP="00035C14">
                            <w:pPr>
                              <w:pStyle w:val="plattetekst"/>
                              <w:ind w:left="426"/>
                            </w:pPr>
                            <w:r w:rsidRPr="00571DEB">
                              <w:t xml:space="preserve">• </w:t>
                            </w:r>
                            <w:r w:rsidR="00035C14">
                              <w:t>Speel het na met de kerststal. Spreek af wie welke rol speelt.</w:t>
                            </w:r>
                          </w:p>
                          <w:p w:rsidR="00035C14" w:rsidRDefault="00035C14" w:rsidP="00035C14">
                            <w:pPr>
                              <w:pStyle w:val="plattetekst"/>
                              <w:ind w:left="426"/>
                            </w:pPr>
                          </w:p>
                          <w:p w:rsidR="00035C14" w:rsidRDefault="00035C14" w:rsidP="00035C14">
                            <w:pPr>
                              <w:pStyle w:val="plattetekst"/>
                              <w:ind w:left="426"/>
                              <w:rPr>
                                <w:b/>
                              </w:rPr>
                            </w:pPr>
                            <w:r>
                              <w:rPr>
                                <w:b/>
                              </w:rPr>
                              <w:t>Verhaal over de kerstboom</w:t>
                            </w:r>
                          </w:p>
                          <w:p w:rsidR="00035C14" w:rsidRDefault="005E4891" w:rsidP="00035C14">
                            <w:pPr>
                              <w:pStyle w:val="plattetekst"/>
                              <w:ind w:left="426"/>
                            </w:pPr>
                            <w:r w:rsidRPr="00571DEB">
                              <w:t xml:space="preserve">• </w:t>
                            </w:r>
                            <w:r w:rsidR="00035C14">
                              <w:t>Bij kerst hoort een kerstboom. Maar waarom? Wat denk jij?</w:t>
                            </w:r>
                          </w:p>
                          <w:p w:rsidR="00035C14" w:rsidRDefault="005E4891" w:rsidP="00035C14">
                            <w:pPr>
                              <w:pStyle w:val="plattetekst"/>
                              <w:ind w:left="426"/>
                            </w:pPr>
                            <w:r w:rsidRPr="00571DEB">
                              <w:t xml:space="preserve">• </w:t>
                            </w:r>
                            <w:r w:rsidR="00035C14">
                              <w:t xml:space="preserve">Bekijk het filmpje. </w:t>
                            </w:r>
                          </w:p>
                          <w:p w:rsidR="00035C14" w:rsidRDefault="005E4891" w:rsidP="00035C14">
                            <w:pPr>
                              <w:pStyle w:val="plattetekst"/>
                              <w:ind w:left="426"/>
                            </w:pPr>
                            <w:r w:rsidRPr="00571DEB">
                              <w:t xml:space="preserve">• </w:t>
                            </w:r>
                            <w:r w:rsidR="00035C14">
                              <w:t>Bedenk samen een verhaal over een kerstboom. Gebruik de weetjes uit de film.</w:t>
                            </w:r>
                          </w:p>
                          <w:p w:rsidR="00035C14" w:rsidRDefault="005E4891" w:rsidP="00035C14">
                            <w:pPr>
                              <w:pStyle w:val="plattetekst"/>
                              <w:ind w:left="426"/>
                            </w:pPr>
                            <w:r w:rsidRPr="00571DEB">
                              <w:t xml:space="preserve">• </w:t>
                            </w:r>
                            <w:r w:rsidR="00035C14">
                              <w:t xml:space="preserve">Schrijf jullie verhaal of spreek het in. De juf of meester helpt je. </w:t>
                            </w:r>
                          </w:p>
                          <w:p w:rsidR="00035C14" w:rsidRDefault="00035C14" w:rsidP="00035C14">
                            <w:pPr>
                              <w:pStyle w:val="plattetekst"/>
                              <w:ind w:left="426"/>
                            </w:pPr>
                          </w:p>
                          <w:p w:rsidR="00035C14" w:rsidRDefault="00035C14" w:rsidP="00035C14">
                            <w:pPr>
                              <w:pStyle w:val="opsomming"/>
                            </w:pPr>
                            <w:r>
                              <w:t>Niet alle mensen vieren kerst op dezelfde manier. Vraag aan vier tot zes mensen uit de buurt:</w:t>
                            </w:r>
                          </w:p>
                          <w:p w:rsidR="00035C14" w:rsidRDefault="005E4891" w:rsidP="00035C14">
                            <w:pPr>
                              <w:pStyle w:val="plattetekst"/>
                              <w:ind w:left="426"/>
                            </w:pPr>
                            <w:r w:rsidRPr="00571DEB">
                              <w:t xml:space="preserve">• </w:t>
                            </w:r>
                            <w:r w:rsidR="00035C14">
                              <w:t>Waar denkt u aan bij kerst?</w:t>
                            </w:r>
                          </w:p>
                          <w:p w:rsidR="00035C14" w:rsidRDefault="005E4891" w:rsidP="00035C14">
                            <w:pPr>
                              <w:pStyle w:val="plattetekst"/>
                              <w:ind w:left="426"/>
                            </w:pPr>
                            <w:r w:rsidRPr="00571DEB">
                              <w:t xml:space="preserve">• </w:t>
                            </w:r>
                            <w:r w:rsidR="00035C14">
                              <w:t>Hoe viert u kerst?</w:t>
                            </w:r>
                          </w:p>
                          <w:p w:rsidR="00035C14" w:rsidRDefault="00035C14" w:rsidP="00035C14">
                            <w:pPr>
                              <w:pStyle w:val="opsomming"/>
                            </w:pPr>
                            <w:r>
                              <w:t>Maak voor hen een kerstkaart. Laat op de kaart zien hoe zij kerst vieren.</w:t>
                            </w:r>
                          </w:p>
                          <w:p w:rsidR="00035C14" w:rsidRDefault="00035C14" w:rsidP="00035C14">
                            <w:pPr>
                              <w:pStyle w:val="opsomming"/>
                            </w:pPr>
                            <w:r>
                              <w:t>Bezorg de kaarten. Schrijf er jullie namen op. En een kerstwens.</w:t>
                            </w:r>
                          </w:p>
                          <w:p w:rsidR="00035C14" w:rsidRDefault="00035C14" w:rsidP="00035C14">
                            <w:pPr>
                              <w:pStyle w:val="opsomming"/>
                            </w:pPr>
                            <w:r>
                              <w:t>Wat vind jij? Waarom vind je dat? Praat met elkaar.</w:t>
                            </w:r>
                          </w:p>
                          <w:p w:rsidR="00035C14" w:rsidRDefault="005E4891" w:rsidP="00035C14">
                            <w:pPr>
                              <w:pStyle w:val="plattetekst"/>
                              <w:ind w:left="426"/>
                            </w:pPr>
                            <w:r w:rsidRPr="00571DEB">
                              <w:t xml:space="preserve">• </w:t>
                            </w:r>
                            <w:r w:rsidR="00035C14">
                              <w:t>Ik zou best anders kerst willen vieren dan bij ons thuis.</w:t>
                            </w:r>
                          </w:p>
                          <w:p w:rsidR="00035C14" w:rsidRDefault="005E4891" w:rsidP="00035C14">
                            <w:pPr>
                              <w:pStyle w:val="plattetekst"/>
                              <w:ind w:left="426"/>
                            </w:pPr>
                            <w:r w:rsidRPr="00571DEB">
                              <w:t xml:space="preserve">• </w:t>
                            </w:r>
                            <w:r w:rsidR="00035C14">
                              <w:t>Ik vind het raar om anders kerst te vieren dan bij ons thuis.</w:t>
                            </w:r>
                          </w:p>
                          <w:p w:rsidR="00FE1CCA" w:rsidRPr="001F41A5" w:rsidRDefault="00FE1CCA" w:rsidP="009E5557">
                            <w:pPr>
                              <w:pStyle w:val="opsomming"/>
                              <w:numPr>
                                <w:ilvl w:val="0"/>
                                <w:numId w:val="0"/>
                              </w:numPr>
                            </w:pPr>
                          </w:p>
                          <w:p w:rsidR="00FE1CCA" w:rsidRPr="00571DEB" w:rsidRDefault="00FE1CCA" w:rsidP="00E0346C">
                            <w:pPr>
                              <w:pStyle w:val="tussenkopje"/>
                              <w:rPr>
                                <w:color w:val="5D4490"/>
                              </w:rPr>
                            </w:pPr>
                            <w:r w:rsidRPr="00571DEB">
                              <w:t>Wat kun je gebruiken?</w:t>
                            </w:r>
                          </w:p>
                          <w:p w:rsidR="00035C14" w:rsidRDefault="00035C14" w:rsidP="00035C14">
                            <w:pPr>
                              <w:pStyle w:val="plattetekst"/>
                            </w:pPr>
                            <w:r>
                              <w:t>Voor de kerststal:</w:t>
                            </w:r>
                          </w:p>
                          <w:p w:rsidR="00035C14" w:rsidRDefault="00035C14" w:rsidP="00035C14">
                            <w:pPr>
                              <w:pStyle w:val="plattetekst"/>
                            </w:pPr>
                            <w:r w:rsidRPr="00571DEB">
                              <w:t xml:space="preserve">• </w:t>
                            </w:r>
                            <w:r>
                              <w:t>papier</w:t>
                            </w:r>
                          </w:p>
                          <w:p w:rsidR="00035C14" w:rsidRDefault="00035C14" w:rsidP="00035C14">
                            <w:pPr>
                              <w:pStyle w:val="plattetekst"/>
                            </w:pPr>
                            <w:r w:rsidRPr="00571DEB">
                              <w:t xml:space="preserve">• </w:t>
                            </w:r>
                            <w:r>
                              <w:t>printer</w:t>
                            </w:r>
                          </w:p>
                          <w:p w:rsidR="00035C14" w:rsidRDefault="00035C14" w:rsidP="00035C14">
                            <w:pPr>
                              <w:pStyle w:val="plattetekst"/>
                            </w:pPr>
                            <w:r w:rsidRPr="00571DEB">
                              <w:t xml:space="preserve">• </w:t>
                            </w:r>
                            <w:r>
                              <w:t>karton</w:t>
                            </w:r>
                          </w:p>
                          <w:p w:rsidR="00035C14" w:rsidRDefault="00035C14" w:rsidP="00035C14">
                            <w:pPr>
                              <w:pStyle w:val="plattetekst"/>
                            </w:pPr>
                            <w:r w:rsidRPr="00571DEB">
                              <w:t xml:space="preserve">• </w:t>
                            </w:r>
                            <w:r>
                              <w:t>schaar</w:t>
                            </w:r>
                          </w:p>
                          <w:p w:rsidR="00035C14" w:rsidRDefault="00035C14" w:rsidP="00035C14">
                            <w:pPr>
                              <w:pStyle w:val="plattetekst"/>
                            </w:pPr>
                            <w:r w:rsidRPr="00571DEB">
                              <w:t xml:space="preserve">• </w:t>
                            </w:r>
                            <w:r>
                              <w:t>lijm</w:t>
                            </w:r>
                          </w:p>
                          <w:p w:rsidR="00035C14" w:rsidRDefault="00035C14" w:rsidP="00035C14">
                            <w:pPr>
                              <w:pStyle w:val="plattetekst"/>
                            </w:pPr>
                            <w:r w:rsidRPr="00571DEB">
                              <w:t xml:space="preserve">• </w:t>
                            </w:r>
                            <w:r>
                              <w:t>kleurtjes</w:t>
                            </w:r>
                          </w:p>
                          <w:p w:rsidR="00035C14" w:rsidRDefault="00035C14" w:rsidP="00035C14">
                            <w:pPr>
                              <w:pStyle w:val="plattetekst"/>
                            </w:pPr>
                            <w:r w:rsidRPr="00571DEB">
                              <w:t xml:space="preserve">• </w:t>
                            </w:r>
                            <w:r>
                              <w:t>doos (voor de stal)</w:t>
                            </w:r>
                          </w:p>
                          <w:p w:rsidR="00035C14" w:rsidRPr="00571DEB" w:rsidRDefault="00035C14" w:rsidP="00035C14">
                            <w:pPr>
                              <w:pStyle w:val="plattetekst"/>
                            </w:pPr>
                            <w:r w:rsidRPr="00571DEB">
                              <w:t xml:space="preserve">• </w:t>
                            </w:r>
                            <w:r>
                              <w:t>stro</w:t>
                            </w:r>
                          </w:p>
                          <w:p w:rsidR="00035C14" w:rsidRDefault="00035C14" w:rsidP="00035C14">
                            <w:pPr>
                              <w:pStyle w:val="plattetekst"/>
                            </w:pPr>
                            <w:r>
                              <w:t>Voor het verhaal:</w:t>
                            </w:r>
                          </w:p>
                          <w:p w:rsidR="00035C14" w:rsidRDefault="00035C14" w:rsidP="00035C14">
                            <w:pPr>
                              <w:pStyle w:val="plattetekst"/>
                            </w:pPr>
                            <w:r w:rsidRPr="00571DEB">
                              <w:t xml:space="preserve">• </w:t>
                            </w:r>
                            <w:r>
                              <w:t>pen</w:t>
                            </w:r>
                          </w:p>
                          <w:p w:rsidR="00035C14" w:rsidRDefault="00035C14" w:rsidP="00035C14">
                            <w:pPr>
                              <w:pStyle w:val="plattetekst"/>
                            </w:pPr>
                            <w:r w:rsidRPr="00571DEB">
                              <w:t xml:space="preserve">• </w:t>
                            </w:r>
                            <w:r>
                              <w:t>papier</w:t>
                            </w:r>
                          </w:p>
                          <w:p w:rsidR="00035C14" w:rsidRDefault="00035C14" w:rsidP="00035C14">
                            <w:pPr>
                              <w:pStyle w:val="plattetekst"/>
                            </w:pPr>
                            <w:r>
                              <w:t>of</w:t>
                            </w:r>
                          </w:p>
                          <w:p w:rsidR="00035C14" w:rsidRDefault="00035C14" w:rsidP="00035C14">
                            <w:pPr>
                              <w:pStyle w:val="plattetekst"/>
                            </w:pPr>
                            <w:r w:rsidRPr="00571DEB">
                              <w:t xml:space="preserve">• </w:t>
                            </w:r>
                            <w:r w:rsidR="00A9795D">
                              <w:t>mp</w:t>
                            </w:r>
                            <w:r>
                              <w:t>3-speler waarmee je kunt opnemen</w:t>
                            </w:r>
                          </w:p>
                          <w:p w:rsidR="00035C14" w:rsidRDefault="00035C14" w:rsidP="00035C14">
                            <w:pPr>
                              <w:pStyle w:val="plattetekst"/>
                            </w:pPr>
                            <w:r>
                              <w:t>Voor de kaart:</w:t>
                            </w:r>
                          </w:p>
                          <w:p w:rsidR="00035C14" w:rsidRDefault="00035C14" w:rsidP="00035C14">
                            <w:pPr>
                              <w:pStyle w:val="plattetekst"/>
                            </w:pPr>
                            <w:r w:rsidRPr="00571DEB">
                              <w:t xml:space="preserve">• </w:t>
                            </w:r>
                            <w:r>
                              <w:t>karton</w:t>
                            </w:r>
                          </w:p>
                          <w:p w:rsidR="00035C14" w:rsidRDefault="00035C14" w:rsidP="00035C14">
                            <w:pPr>
                              <w:pStyle w:val="plattetekst"/>
                            </w:pPr>
                            <w:r w:rsidRPr="00571DEB">
                              <w:t xml:space="preserve">• </w:t>
                            </w:r>
                            <w:r>
                              <w:t>papier</w:t>
                            </w:r>
                          </w:p>
                          <w:p w:rsidR="00035C14" w:rsidRDefault="00035C14" w:rsidP="00035C14">
                            <w:pPr>
                              <w:pStyle w:val="plattetekst"/>
                            </w:pPr>
                            <w:r w:rsidRPr="00571DEB">
                              <w:t xml:space="preserve">• </w:t>
                            </w:r>
                            <w:r>
                              <w:t>glitters</w:t>
                            </w:r>
                          </w:p>
                          <w:p w:rsidR="00035C14" w:rsidRDefault="00035C14" w:rsidP="00035C14">
                            <w:pPr>
                              <w:pStyle w:val="plattetekst"/>
                            </w:pPr>
                            <w:r w:rsidRPr="00571DEB">
                              <w:t xml:space="preserve">• </w:t>
                            </w:r>
                            <w:r>
                              <w:t>stiften (goud of zilver)</w:t>
                            </w:r>
                          </w:p>
                          <w:p w:rsidR="00035C14" w:rsidRPr="00571DEB" w:rsidRDefault="00035C14" w:rsidP="00035C14">
                            <w:pPr>
                              <w:pStyle w:val="plattetekst"/>
                            </w:pPr>
                            <w:r w:rsidRPr="00571DEB">
                              <w:t xml:space="preserve">• </w:t>
                            </w:r>
                            <w:r>
                              <w:t>foto’s</w:t>
                            </w:r>
                          </w:p>
                          <w:p w:rsidR="00FE1CCA" w:rsidRPr="00571DEB" w:rsidRDefault="00FE1CCA"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FE1CCA" w:rsidRPr="00571DEB" w:rsidRDefault="00FE1CCA" w:rsidP="00E0346C">
                            <w:pPr>
                              <w:pStyle w:val="tussenkopje"/>
                              <w:rPr>
                                <w:rFonts w:cs="ArialMT"/>
                                <w:color w:val="000000"/>
                              </w:rPr>
                            </w:pPr>
                            <w:r w:rsidRPr="00571DEB">
                              <w:t>Informatie</w:t>
                            </w:r>
                          </w:p>
                          <w:p w:rsidR="00035C14" w:rsidRDefault="00035C14" w:rsidP="00035C14">
                            <w:pPr>
                              <w:pStyle w:val="plattetekst"/>
                            </w:pPr>
                            <w:r w:rsidRPr="00571DEB">
                              <w:t xml:space="preserve">• </w:t>
                            </w:r>
                            <w:r w:rsidRPr="00252DFC">
                              <w:t>Kerststal bouwplaat</w:t>
                            </w:r>
                          </w:p>
                          <w:p w:rsidR="00943DFE" w:rsidRDefault="00861FDC" w:rsidP="00035C14">
                            <w:pPr>
                              <w:pStyle w:val="plattetekst"/>
                            </w:pPr>
                            <w:hyperlink r:id="rId10" w:history="1">
                              <w:r w:rsidR="00943DFE" w:rsidRPr="00CA408D">
                                <w:rPr>
                                  <w:rStyle w:val="Hyperlink"/>
                                </w:rPr>
                                <w:t>https://www.schoolplaten.com/knutselen-kerststal-k28182.html</w:t>
                              </w:r>
                            </w:hyperlink>
                            <w:r w:rsidR="00943DFE">
                              <w:t xml:space="preserve"> </w:t>
                            </w:r>
                          </w:p>
                          <w:p w:rsidR="00943DFE" w:rsidRDefault="00943DFE" w:rsidP="00035C14">
                            <w:pPr>
                              <w:pStyle w:val="plattetekst"/>
                            </w:pPr>
                            <w:r>
                              <w:t xml:space="preserve">(Klik op </w:t>
                            </w:r>
                            <w:r w:rsidR="00861FDC">
                              <w:t>d</w:t>
                            </w:r>
                            <w:r>
                              <w:t>ownload grote afbeelding)</w:t>
                            </w:r>
                          </w:p>
                          <w:p w:rsidR="00943DFE" w:rsidRDefault="00943DFE" w:rsidP="00035C14">
                            <w:pPr>
                              <w:pStyle w:val="plattetekst"/>
                            </w:pPr>
                          </w:p>
                          <w:p w:rsidR="00943DFE" w:rsidRDefault="00035C14" w:rsidP="00035C14">
                            <w:pPr>
                              <w:pStyle w:val="plattetekst"/>
                            </w:pPr>
                            <w:r w:rsidRPr="00571DEB">
                              <w:t xml:space="preserve">• </w:t>
                            </w:r>
                            <w:r w:rsidRPr="00252DFC">
                              <w:t>Het oudste verhaal over kerst (1)</w:t>
                            </w:r>
                          </w:p>
                          <w:p w:rsidR="00035C14" w:rsidRDefault="00861FDC" w:rsidP="00035C14">
                            <w:pPr>
                              <w:pStyle w:val="plattetekst"/>
                            </w:pPr>
                            <w:hyperlink r:id="rId11" w:history="1">
                              <w:r w:rsidR="00035C14" w:rsidRPr="00672B1E">
                                <w:rPr>
                                  <w:rStyle w:val="Hyperlink"/>
                                </w:rPr>
                                <w:t>http://www.schooltv.nl/beeldbank/clip/20081120_kerstverhaal01</w:t>
                              </w:r>
                            </w:hyperlink>
                          </w:p>
                          <w:p w:rsidR="00943DFE" w:rsidRDefault="00943DFE" w:rsidP="00035C14">
                            <w:pPr>
                              <w:pStyle w:val="plattetekst"/>
                            </w:pPr>
                          </w:p>
                          <w:p w:rsidR="00035C14" w:rsidRDefault="00035C14" w:rsidP="00035C14">
                            <w:pPr>
                              <w:pStyle w:val="plattetekst"/>
                            </w:pPr>
                            <w:r w:rsidRPr="00571DEB">
                              <w:t xml:space="preserve">• </w:t>
                            </w:r>
                            <w:r w:rsidRPr="00252DFC">
                              <w:t>Het oudste verhaal over kerst (2)</w:t>
                            </w:r>
                            <w:r>
                              <w:t xml:space="preserve"> </w:t>
                            </w:r>
                          </w:p>
                          <w:p w:rsidR="00943DFE" w:rsidRDefault="00861FDC" w:rsidP="00035C14">
                            <w:pPr>
                              <w:pStyle w:val="plattetekst"/>
                            </w:pPr>
                            <w:hyperlink r:id="rId12" w:history="1">
                              <w:r w:rsidR="00035C14" w:rsidRPr="00672B1E">
                                <w:rPr>
                                  <w:rStyle w:val="Hyperlink"/>
                                </w:rPr>
                                <w:t>http://www.schooltv.nl/beeldbank/clip/20050701_kerst01</w:t>
                              </w:r>
                            </w:hyperlink>
                          </w:p>
                          <w:p w:rsidR="00035C14" w:rsidRDefault="00035C14" w:rsidP="00035C14">
                            <w:pPr>
                              <w:pStyle w:val="plattetekst"/>
                            </w:pPr>
                            <w:r>
                              <w:t xml:space="preserve"> </w:t>
                            </w:r>
                          </w:p>
                          <w:p w:rsidR="00035C14" w:rsidRDefault="00035C14" w:rsidP="00035C14">
                            <w:pPr>
                              <w:pStyle w:val="plattetekst"/>
                            </w:pPr>
                            <w:r w:rsidRPr="00571DEB">
                              <w:t xml:space="preserve">• </w:t>
                            </w:r>
                            <w:r w:rsidRPr="00252DFC">
                              <w:t>Kerstboom</w:t>
                            </w:r>
                            <w:r>
                              <w:t xml:space="preserve"> </w:t>
                            </w:r>
                          </w:p>
                          <w:p w:rsidR="00035C14" w:rsidRDefault="00861FDC" w:rsidP="00035C14">
                            <w:pPr>
                              <w:pStyle w:val="plattetekst"/>
                            </w:pPr>
                            <w:hyperlink r:id="rId13" w:history="1">
                              <w:r w:rsidR="00035C14" w:rsidRPr="00672B1E">
                                <w:rPr>
                                  <w:rStyle w:val="Hyperlink"/>
                                </w:rPr>
                                <w:t>http://www.schooltv.nl/beeldbank/clip/20070901_kerst01</w:t>
                              </w:r>
                            </w:hyperlink>
                            <w:r w:rsidR="00035C14">
                              <w:t xml:space="preserve"> </w:t>
                            </w:r>
                          </w:p>
                          <w:p w:rsidR="00FE1CCA" w:rsidRPr="00571DEB" w:rsidRDefault="00FE1CCA" w:rsidP="00E0346C">
                            <w:pPr>
                              <w:pStyle w:val="plattetekst"/>
                            </w:pPr>
                          </w:p>
                          <w:p w:rsidR="00FE1CCA" w:rsidRPr="00571DEB" w:rsidRDefault="00FE1CCA"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FE1CCA" w:rsidRPr="00571DEB" w:rsidRDefault="00FE1CCA"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FE1CCA" w:rsidRPr="00571DEB" w:rsidRDefault="00FE1CCA"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FE1CCA" w:rsidRPr="00571DEB" w:rsidRDefault="00FE1CCA"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FE1CCA" w:rsidRPr="00571DEB" w:rsidRDefault="00FE1CCA"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180E00" w:rsidRPr="007F6E8E" w:rsidRDefault="00180E00" w:rsidP="00180E00">
                            <w:pPr>
                              <w:pStyle w:val="legendatabel"/>
                              <w:rPr>
                                <w:rFonts w:ascii="Times New Roman" w:hAnsi="Times New Roman"/>
                                <w:sz w:val="24"/>
                                <w:szCs w:val="24"/>
                              </w:rPr>
                            </w:pPr>
                            <w:r w:rsidRPr="007F6E8E">
                              <w:rPr>
                                <w:rFonts w:ascii="Wingdings" w:hAnsi="Wingdings"/>
                              </w:rPr>
                              <w:t></w:t>
                            </w:r>
                            <w:r w:rsidRPr="007F6E8E">
                              <w:t xml:space="preserve"> = Goed</w:t>
                            </w:r>
                          </w:p>
                          <w:p w:rsidR="00180E00" w:rsidRPr="007F6E8E" w:rsidRDefault="00180E00" w:rsidP="00180E00">
                            <w:pPr>
                              <w:pStyle w:val="legendatabel"/>
                              <w:rPr>
                                <w:rFonts w:ascii="Times New Roman" w:hAnsi="Times New Roman"/>
                                <w:sz w:val="24"/>
                                <w:szCs w:val="24"/>
                              </w:rPr>
                            </w:pPr>
                            <w:r w:rsidRPr="007F6E8E">
                              <w:rPr>
                                <w:rFonts w:ascii="Wingdings" w:hAnsi="Wingdings"/>
                              </w:rPr>
                              <w:t></w:t>
                            </w:r>
                            <w:r w:rsidRPr="007F6E8E">
                              <w:t xml:space="preserve"> = Voldoende</w:t>
                            </w:r>
                          </w:p>
                          <w:p w:rsidR="00180E00" w:rsidRPr="007F6E8E" w:rsidRDefault="00180E00" w:rsidP="00180E00">
                            <w:pPr>
                              <w:pStyle w:val="legendatabel"/>
                              <w:rPr>
                                <w:rFonts w:ascii="Times New Roman" w:hAnsi="Times New Roman"/>
                                <w:sz w:val="24"/>
                                <w:szCs w:val="24"/>
                              </w:rPr>
                            </w:pPr>
                            <w:r w:rsidRPr="007F6E8E">
                              <w:rPr>
                                <w:rFonts w:ascii="Wingdings" w:hAnsi="Wingdings"/>
                              </w:rPr>
                              <w:t></w:t>
                            </w:r>
                            <w:r w:rsidRPr="007F6E8E">
                              <w:t xml:space="preserve"> = Onvoldoende</w:t>
                            </w:r>
                          </w:p>
                          <w:p w:rsidR="00180E00" w:rsidRDefault="00180E00" w:rsidP="00180E00">
                            <w:pPr>
                              <w:spacing w:line="360" w:lineRule="auto"/>
                              <w:ind w:left="-142"/>
                              <w:textAlignment w:val="center"/>
                              <w:rPr>
                                <w:rFonts w:ascii="Times New Roman" w:hAnsi="Times New Roman"/>
                                <w:sz w:val="24"/>
                                <w:szCs w:val="24"/>
                              </w:rPr>
                            </w:pPr>
                          </w:p>
                          <w:p w:rsidR="00B83421" w:rsidRDefault="00180E00" w:rsidP="00180E00">
                            <w:pPr>
                              <w:pStyle w:val="plattetekst"/>
                            </w:pPr>
                            <w:r w:rsidRPr="007F6E8E">
                              <w:t>Ik heb veel / weinig / geen hulp gevraagd.</w:t>
                            </w:r>
                          </w:p>
                          <w:p w:rsidR="00180E00" w:rsidRDefault="00180E00" w:rsidP="00180E00">
                            <w:pPr>
                              <w:pStyle w:val="plattetekst"/>
                              <w:rPr>
                                <w:szCs w:val="28"/>
                              </w:rPr>
                            </w:pPr>
                          </w:p>
                          <w:p w:rsidR="00FE1CCA" w:rsidRPr="00571DEB" w:rsidRDefault="00FE1CCA" w:rsidP="00E0346C">
                            <w:pPr>
                              <w:pStyle w:val="plattetekst"/>
                            </w:pPr>
                            <w:r w:rsidRPr="00571DEB">
                              <w:t>Toelichting van de leerkracht:</w:t>
                            </w:r>
                          </w:p>
                          <w:p w:rsidR="00FE1CCA" w:rsidRPr="00571DEB" w:rsidRDefault="00FE1CCA" w:rsidP="00E0346C">
                            <w:pPr>
                              <w:pStyle w:val="plattetekst"/>
                            </w:pPr>
                            <w:r w:rsidRPr="00571DEB">
                              <w:t>.....................................................................................................................................................................................................................................................................................................................................................................................................................................................................................................................................................................................................................................................................</w:t>
                            </w:r>
                          </w:p>
                          <w:p w:rsidR="00FE1CCA" w:rsidRPr="00571DEB" w:rsidRDefault="00FE1CCA" w:rsidP="00E0346C">
                            <w:pPr>
                              <w:pStyle w:val="plattetekst"/>
                            </w:pPr>
                          </w:p>
                          <w:p w:rsidR="00FE1CCA" w:rsidRPr="00571DEB" w:rsidRDefault="00FE1CCA" w:rsidP="00E0346C">
                            <w:pPr>
                              <w:pStyle w:val="plattetekst"/>
                            </w:pPr>
                            <w:r w:rsidRPr="00571DEB">
                              <w:t>Had je iets op een andere manier willen doen? Zo ja, wat?</w:t>
                            </w:r>
                          </w:p>
                          <w:p w:rsidR="00FE1CCA" w:rsidRPr="00571DEB" w:rsidRDefault="00FE1CCA" w:rsidP="00E0346C">
                            <w:pPr>
                              <w:pStyle w:val="plattetekst"/>
                            </w:pPr>
                            <w:r w:rsidRPr="00571DEB">
                              <w:t>...................................................................................................................................................................................................................................................................................................................................................................................................</w:t>
                            </w:r>
                          </w:p>
                          <w:p w:rsidR="00FE1CCA" w:rsidRPr="00571DEB" w:rsidRDefault="00FE1CCA" w:rsidP="00E0346C">
                            <w:pPr>
                              <w:pStyle w:val="plattetekst"/>
                            </w:pPr>
                          </w:p>
                          <w:p w:rsidR="00FE1CCA" w:rsidRPr="00571DEB" w:rsidRDefault="0022706E" w:rsidP="00E0346C">
                            <w:pPr>
                              <w:pStyle w:val="plattetekst"/>
                            </w:pPr>
                            <w:r>
                              <w:t>Wil je meer weten/doen? Zo ja, wat? En hoe wil je dat doen?</w:t>
                            </w:r>
                          </w:p>
                          <w:p w:rsidR="00FE1CCA" w:rsidRPr="00571DEB" w:rsidRDefault="00FE1CCA" w:rsidP="00E0346C">
                            <w:pPr>
                              <w:pStyle w:val="plattetekst"/>
                            </w:pPr>
                            <w:r w:rsidRPr="00571DEB">
                              <w:t>...................................................................................................................................................................................................................................................................................................................................................................................................</w:t>
                            </w:r>
                          </w:p>
                          <w:p w:rsidR="00FE1CCA" w:rsidRPr="00045594" w:rsidRDefault="00FE1CCA" w:rsidP="005A7786">
                            <w:pPr>
                              <w:spacing w:line="360" w:lineRule="auto"/>
                              <w:rPr>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margin-left:129.4pt;margin-top:386.4pt;width:411.6pt;height:40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18sgIAAMI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" filled="f" stroked="f">
                <v:textbox style="mso-next-textbox:#Text Box 50" inset=",7.2pt,,7.2pt">
                  <w:txbxContent>
                    <w:p w:rsidR="00FE1CCA" w:rsidRPr="00571DEB" w:rsidRDefault="00035C14" w:rsidP="001F41A5">
                      <w:pPr>
                        <w:pStyle w:val="plattetekst"/>
                      </w:pPr>
                      <w:r w:rsidRPr="00835409">
                        <w:t>Kerst, dat is een mooie boom in huis. Lekker samen eten. En soms ook pakjes… Maar waar komt dat feest nu vandaan? En hoe vieren andere mensen kerst? Anders dan jij</w:t>
                      </w:r>
                      <w:r>
                        <w:t>?</w:t>
                      </w:r>
                    </w:p>
                    <w:p w:rsidR="00FE1CCA" w:rsidRPr="00571DEB" w:rsidRDefault="00FE1CCA"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FE1CCA" w:rsidRPr="00571DEB" w:rsidRDefault="00FE1CCA" w:rsidP="001F41A5">
                      <w:pPr>
                        <w:pStyle w:val="tussenkopje"/>
                        <w:rPr>
                          <w:rFonts w:cs="ArialMT"/>
                        </w:rPr>
                      </w:pPr>
                      <w:r w:rsidRPr="00571DEB">
                        <w:t>Wat ga je doen?</w:t>
                      </w:r>
                    </w:p>
                    <w:p w:rsidR="00FE1CCA" w:rsidRPr="00571DEB" w:rsidRDefault="00035C14" w:rsidP="001F41A5">
                      <w:pPr>
                        <w:pStyle w:val="plattetekst"/>
                      </w:pPr>
                      <w:r w:rsidRPr="00835409">
                        <w:t>Je zoekt uit waarom we kerst vieren. Of waarom er een kerstboom in huis staat. Je vraagt aan mensen hoe zij kerst vieren. Je maakt een kerstkaart voor hen.</w:t>
                      </w:r>
                    </w:p>
                    <w:p w:rsidR="00FE1CCA" w:rsidRPr="00571DEB" w:rsidRDefault="00FE1CCA" w:rsidP="001F41A5">
                      <w:pPr>
                        <w:pStyle w:val="plattetekst"/>
                      </w:pPr>
                    </w:p>
                    <w:p w:rsidR="00FE1CCA" w:rsidRPr="00571DEB" w:rsidRDefault="00FE1CCA" w:rsidP="001F41A5">
                      <w:pPr>
                        <w:pStyle w:val="tussenkopje"/>
                      </w:pPr>
                      <w:r w:rsidRPr="00571DEB">
                        <w:t>Wat ga je leren?</w:t>
                      </w:r>
                    </w:p>
                    <w:p w:rsidR="00FE1CCA" w:rsidRPr="00571DEB" w:rsidRDefault="00FE1CCA" w:rsidP="001F41A5">
                      <w:pPr>
                        <w:pStyle w:val="plattetekst"/>
                      </w:pPr>
                      <w:r w:rsidRPr="00571DEB">
                        <w:t>Inhoud:</w:t>
                      </w:r>
                    </w:p>
                    <w:p w:rsidR="00035C14" w:rsidRDefault="00FE1CCA" w:rsidP="00035C14">
                      <w:pPr>
                        <w:pStyle w:val="plattetekst"/>
                      </w:pPr>
                      <w:r w:rsidRPr="00571DEB">
                        <w:t xml:space="preserve">• </w:t>
                      </w:r>
                      <w:r w:rsidR="00035C14">
                        <w:t>Je weet waarom we kerst vieren.</w:t>
                      </w:r>
                    </w:p>
                    <w:p w:rsidR="00035C14" w:rsidRDefault="00035C14" w:rsidP="00035C14">
                      <w:pPr>
                        <w:pStyle w:val="plattetekst"/>
                      </w:pPr>
                      <w:r>
                        <w:t>of</w:t>
                      </w:r>
                    </w:p>
                    <w:p w:rsidR="00035C14" w:rsidRDefault="00035C14" w:rsidP="00035C14">
                      <w:pPr>
                        <w:pStyle w:val="plattetekst"/>
                      </w:pPr>
                      <w:r w:rsidRPr="00571DEB">
                        <w:t>•</w:t>
                      </w:r>
                      <w:r>
                        <w:t xml:space="preserve"> Je weet waarom er een kerstboom in huis staat.</w:t>
                      </w:r>
                    </w:p>
                    <w:p w:rsidR="00FE1CCA" w:rsidRPr="00571DEB" w:rsidRDefault="00035C14" w:rsidP="00035C14">
                      <w:pPr>
                        <w:pStyle w:val="plattetekst"/>
                      </w:pPr>
                      <w:r w:rsidRPr="00571DEB">
                        <w:t xml:space="preserve">• </w:t>
                      </w:r>
                      <w:r>
                        <w:t>Je weet dat mensen kerst op hun eigen manier vieren.</w:t>
                      </w:r>
                    </w:p>
                    <w:p w:rsidR="00FE1CCA" w:rsidRPr="00A55F0F" w:rsidRDefault="00FE1CCA" w:rsidP="00035C14">
                      <w:pPr>
                        <w:pStyle w:val="plattetekst"/>
                      </w:pPr>
                      <w:r w:rsidRPr="00A55F0F">
                        <w:t>Vaardigheid:</w:t>
                      </w:r>
                    </w:p>
                    <w:p w:rsidR="00035C14" w:rsidRDefault="00FE1CCA" w:rsidP="00035C14">
                      <w:pPr>
                        <w:pStyle w:val="plattetekst"/>
                      </w:pPr>
                      <w:r w:rsidRPr="00571DEB">
                        <w:t xml:space="preserve">• </w:t>
                      </w:r>
                      <w:r w:rsidR="00035C14" w:rsidRPr="00A10DD7">
                        <w:t>Je kunt het oudste verhaal over kerst spelen.</w:t>
                      </w:r>
                    </w:p>
                    <w:p w:rsidR="00035C14" w:rsidRDefault="00035C14" w:rsidP="00035C14">
                      <w:pPr>
                        <w:pStyle w:val="plattetekst"/>
                      </w:pPr>
                      <w:r>
                        <w:t>of</w:t>
                      </w:r>
                    </w:p>
                    <w:p w:rsidR="00035C14" w:rsidRDefault="00035C14" w:rsidP="00035C14">
                      <w:pPr>
                        <w:pStyle w:val="plattetekst"/>
                      </w:pPr>
                      <w:r w:rsidRPr="00571DEB">
                        <w:t xml:space="preserve">• </w:t>
                      </w:r>
                      <w:r>
                        <w:t>Je kunt een verhaal schrijven over de kerstboom.</w:t>
                      </w:r>
                    </w:p>
                    <w:p w:rsidR="00035C14" w:rsidRDefault="00035C14" w:rsidP="00035C14">
                      <w:pPr>
                        <w:pStyle w:val="plattetekst"/>
                      </w:pPr>
                      <w:r w:rsidRPr="00571DEB">
                        <w:t xml:space="preserve">• </w:t>
                      </w:r>
                      <w:r>
                        <w:t xml:space="preserve">Je kunt een kerstkaart voor iemand maken. </w:t>
                      </w:r>
                    </w:p>
                    <w:p w:rsidR="00FE1CCA" w:rsidRPr="00571DEB" w:rsidRDefault="00035C14" w:rsidP="00035C14">
                      <w:pPr>
                        <w:pStyle w:val="plattetekst"/>
                      </w:pPr>
                      <w:r w:rsidRPr="00571DEB">
                        <w:t xml:space="preserve">• </w:t>
                      </w:r>
                      <w:r>
                        <w:t>Je kunt samenwerken.</w:t>
                      </w:r>
                    </w:p>
                    <w:p w:rsidR="00FE1CCA" w:rsidRPr="00571DEB" w:rsidRDefault="00FE1CCA" w:rsidP="001F41A5">
                      <w:pPr>
                        <w:pStyle w:val="plattetekst"/>
                        <w:rPr>
                          <w:b/>
                          <w:color w:val="F19400"/>
                        </w:rPr>
                      </w:pPr>
                    </w:p>
                    <w:p w:rsidR="00FE1CCA" w:rsidRPr="00571DEB" w:rsidRDefault="00FE1CCA" w:rsidP="001F41A5">
                      <w:pPr>
                        <w:pStyle w:val="tussenkopje"/>
                      </w:pPr>
                      <w:r w:rsidRPr="00571DEB">
                        <w:t>Hoeveel tijd heb je?</w:t>
                      </w:r>
                    </w:p>
                    <w:p w:rsidR="00FE1CCA" w:rsidRPr="00571DEB" w:rsidRDefault="00035C14" w:rsidP="001F41A5">
                      <w:pPr>
                        <w:pStyle w:val="plattetekst"/>
                      </w:pPr>
                      <w:r>
                        <w:t>4</w:t>
                      </w:r>
                      <w:r w:rsidR="00FE1CCA" w:rsidRPr="00571DEB">
                        <w:t xml:space="preserve"> uur</w:t>
                      </w:r>
                    </w:p>
                    <w:p w:rsidR="00FE1CCA" w:rsidRPr="00571DEB" w:rsidRDefault="00FE1CCA" w:rsidP="001F41A5">
                      <w:pPr>
                        <w:pStyle w:val="plattetekst"/>
                      </w:pPr>
                    </w:p>
                    <w:p w:rsidR="00FE1CCA" w:rsidRPr="00571DEB" w:rsidRDefault="00FE1CCA" w:rsidP="001F41A5">
                      <w:pPr>
                        <w:pStyle w:val="tussenkopje"/>
                      </w:pPr>
                      <w:r w:rsidRPr="00571DEB">
                        <w:t>Aantal leerlingen</w:t>
                      </w:r>
                    </w:p>
                    <w:p w:rsidR="00FE1CCA" w:rsidRPr="00571DEB" w:rsidRDefault="00035C14" w:rsidP="001F41A5">
                      <w:pPr>
                        <w:pStyle w:val="plattetekst"/>
                      </w:pPr>
                      <w:r>
                        <w:t xml:space="preserve">2-4 </w:t>
                      </w:r>
                      <w:r w:rsidR="00FE1CCA" w:rsidRPr="00571DEB">
                        <w:t>leerlingen</w:t>
                      </w:r>
                    </w:p>
                    <w:p w:rsidR="00FE1CCA" w:rsidRPr="00571DEB" w:rsidRDefault="00FE1CCA" w:rsidP="001F41A5">
                      <w:pPr>
                        <w:pStyle w:val="plattetekst"/>
                      </w:pPr>
                    </w:p>
                    <w:p w:rsidR="00FE1CCA" w:rsidRPr="005A7786" w:rsidRDefault="00FE1CCA" w:rsidP="001F41A5">
                      <w:pPr>
                        <w:pStyle w:val="tussenkopje"/>
                        <w:rPr>
                          <w:rFonts w:cs="ArialMT"/>
                          <w:color w:val="000000"/>
                        </w:rPr>
                      </w:pPr>
                      <w:r w:rsidRPr="005A7786">
                        <w:t>Hoe ga je te werk?</w:t>
                      </w:r>
                    </w:p>
                    <w:p w:rsidR="00035C14" w:rsidRDefault="00035C14" w:rsidP="00035C14">
                      <w:pPr>
                        <w:pStyle w:val="opsomming"/>
                      </w:pPr>
                      <w:r>
                        <w:t xml:space="preserve">Hoe vieren jullie kerst? Zoek een foto van kerst bij jou thuis. Laat die zien. Vertel elkaar hoe jullie kerst vieren. </w:t>
                      </w:r>
                    </w:p>
                    <w:p w:rsidR="00035C14" w:rsidRDefault="00035C14" w:rsidP="005E4891">
                      <w:pPr>
                        <w:pStyle w:val="opsomming"/>
                        <w:numPr>
                          <w:ilvl w:val="0"/>
                          <w:numId w:val="0"/>
                        </w:numPr>
                        <w:ind w:left="426"/>
                      </w:pPr>
                      <w:r>
                        <w:t>Tip: Vier je geen kerst? Vertel dan hoe jij kunt zien dat het kerst is. Op straat en in de winkels.</w:t>
                      </w:r>
                    </w:p>
                    <w:p w:rsidR="00035C14" w:rsidRDefault="00035C14" w:rsidP="00035C14">
                      <w:pPr>
                        <w:pStyle w:val="opsomming"/>
                      </w:pPr>
                      <w:r>
                        <w:t>Kies:</w:t>
                      </w:r>
                    </w:p>
                    <w:p w:rsidR="00035C14" w:rsidRDefault="005E4891" w:rsidP="00035C14">
                      <w:pPr>
                        <w:pStyle w:val="plattetekst"/>
                        <w:ind w:left="426"/>
                      </w:pPr>
                      <w:r w:rsidRPr="00571DEB">
                        <w:t xml:space="preserve">• </w:t>
                      </w:r>
                      <w:r w:rsidR="00035C14">
                        <w:t>Maak een kerststal.</w:t>
                      </w:r>
                    </w:p>
                    <w:p w:rsidR="00035C14" w:rsidRDefault="005E4891" w:rsidP="00035C14">
                      <w:pPr>
                        <w:pStyle w:val="plattetekst"/>
                        <w:ind w:left="426"/>
                      </w:pPr>
                      <w:r w:rsidRPr="00571DEB">
                        <w:t xml:space="preserve">• </w:t>
                      </w:r>
                      <w:r w:rsidR="00035C14">
                        <w:t>Schrijf een verhaal over de kerstboom.</w:t>
                      </w:r>
                    </w:p>
                    <w:p w:rsidR="00035C14" w:rsidRDefault="00035C14" w:rsidP="00035C14">
                      <w:pPr>
                        <w:pStyle w:val="plattetekst"/>
                        <w:ind w:left="426"/>
                      </w:pPr>
                    </w:p>
                    <w:p w:rsidR="00035C14" w:rsidRPr="004B7A6D" w:rsidRDefault="00035C14" w:rsidP="00035C14">
                      <w:pPr>
                        <w:pStyle w:val="plattetekst"/>
                        <w:ind w:left="426"/>
                        <w:rPr>
                          <w:b/>
                        </w:rPr>
                      </w:pPr>
                      <w:r w:rsidRPr="004B7A6D">
                        <w:rPr>
                          <w:b/>
                        </w:rPr>
                        <w:t>Kerststal</w:t>
                      </w:r>
                    </w:p>
                    <w:p w:rsidR="00035C14" w:rsidRDefault="005E4891" w:rsidP="00035C14">
                      <w:pPr>
                        <w:pStyle w:val="plattetekst"/>
                        <w:ind w:left="426"/>
                      </w:pPr>
                      <w:r w:rsidRPr="00571DEB">
                        <w:t xml:space="preserve">• </w:t>
                      </w:r>
                      <w:r w:rsidR="00035C14">
                        <w:t xml:space="preserve">Bij kerst hoort een kerststal. Maak die stal. </w:t>
                      </w:r>
                    </w:p>
                    <w:p w:rsidR="00035C14" w:rsidRDefault="005E4891" w:rsidP="00035C14">
                      <w:pPr>
                        <w:pStyle w:val="plattetekst"/>
                        <w:ind w:left="426"/>
                      </w:pPr>
                      <w:r w:rsidRPr="00571DEB">
                        <w:t xml:space="preserve">• </w:t>
                      </w:r>
                      <w:r w:rsidR="00035C14">
                        <w:t>Weet je wie er in de stal staan? Hoe heten ze?</w:t>
                      </w:r>
                    </w:p>
                    <w:p w:rsidR="00035C14" w:rsidRDefault="005E4891" w:rsidP="00035C14">
                      <w:pPr>
                        <w:pStyle w:val="plattetekst"/>
                        <w:ind w:left="426"/>
                      </w:pPr>
                      <w:r w:rsidRPr="00571DEB">
                        <w:t xml:space="preserve">• </w:t>
                      </w:r>
                      <w:r w:rsidR="00035C14">
                        <w:t>De stal hoort bij een oud verhaal over kerst. Bekijk de films.</w:t>
                      </w:r>
                    </w:p>
                    <w:p w:rsidR="00035C14" w:rsidRDefault="005E4891" w:rsidP="00035C14">
                      <w:pPr>
                        <w:pStyle w:val="plattetekst"/>
                        <w:ind w:left="426"/>
                      </w:pPr>
                      <w:r w:rsidRPr="00571DEB">
                        <w:t xml:space="preserve">• </w:t>
                      </w:r>
                      <w:r w:rsidR="00035C14">
                        <w:t>Speel het na met de kerststal. Spreek af wie welke rol speelt.</w:t>
                      </w:r>
                    </w:p>
                    <w:p w:rsidR="00035C14" w:rsidRDefault="00035C14" w:rsidP="00035C14">
                      <w:pPr>
                        <w:pStyle w:val="plattetekst"/>
                        <w:ind w:left="426"/>
                      </w:pPr>
                    </w:p>
                    <w:p w:rsidR="00035C14" w:rsidRDefault="00035C14" w:rsidP="00035C14">
                      <w:pPr>
                        <w:pStyle w:val="plattetekst"/>
                        <w:ind w:left="426"/>
                        <w:rPr>
                          <w:b/>
                        </w:rPr>
                      </w:pPr>
                      <w:r>
                        <w:rPr>
                          <w:b/>
                        </w:rPr>
                        <w:t>Verhaal over de kerstboom</w:t>
                      </w:r>
                    </w:p>
                    <w:p w:rsidR="00035C14" w:rsidRDefault="005E4891" w:rsidP="00035C14">
                      <w:pPr>
                        <w:pStyle w:val="plattetekst"/>
                        <w:ind w:left="426"/>
                      </w:pPr>
                      <w:r w:rsidRPr="00571DEB">
                        <w:t xml:space="preserve">• </w:t>
                      </w:r>
                      <w:r w:rsidR="00035C14">
                        <w:t>Bij kerst hoort een kerstboom. Maar waarom? Wat denk jij?</w:t>
                      </w:r>
                    </w:p>
                    <w:p w:rsidR="00035C14" w:rsidRDefault="005E4891" w:rsidP="00035C14">
                      <w:pPr>
                        <w:pStyle w:val="plattetekst"/>
                        <w:ind w:left="426"/>
                      </w:pPr>
                      <w:r w:rsidRPr="00571DEB">
                        <w:t xml:space="preserve">• </w:t>
                      </w:r>
                      <w:r w:rsidR="00035C14">
                        <w:t xml:space="preserve">Bekijk het filmpje. </w:t>
                      </w:r>
                    </w:p>
                    <w:p w:rsidR="00035C14" w:rsidRDefault="005E4891" w:rsidP="00035C14">
                      <w:pPr>
                        <w:pStyle w:val="plattetekst"/>
                        <w:ind w:left="426"/>
                      </w:pPr>
                      <w:r w:rsidRPr="00571DEB">
                        <w:t xml:space="preserve">• </w:t>
                      </w:r>
                      <w:r w:rsidR="00035C14">
                        <w:t>Bedenk samen een verhaal over een kerstboom. Gebruik de weetjes uit de film.</w:t>
                      </w:r>
                    </w:p>
                    <w:p w:rsidR="00035C14" w:rsidRDefault="005E4891" w:rsidP="00035C14">
                      <w:pPr>
                        <w:pStyle w:val="plattetekst"/>
                        <w:ind w:left="426"/>
                      </w:pPr>
                      <w:r w:rsidRPr="00571DEB">
                        <w:t xml:space="preserve">• </w:t>
                      </w:r>
                      <w:r w:rsidR="00035C14">
                        <w:t xml:space="preserve">Schrijf jullie verhaal of spreek het in. De juf of meester helpt je. </w:t>
                      </w:r>
                    </w:p>
                    <w:p w:rsidR="00035C14" w:rsidRDefault="00035C14" w:rsidP="00035C14">
                      <w:pPr>
                        <w:pStyle w:val="plattetekst"/>
                        <w:ind w:left="426"/>
                      </w:pPr>
                    </w:p>
                    <w:p w:rsidR="00035C14" w:rsidRDefault="00035C14" w:rsidP="00035C14">
                      <w:pPr>
                        <w:pStyle w:val="opsomming"/>
                      </w:pPr>
                      <w:r>
                        <w:t>Niet alle mensen vieren kerst op dezelfde manier. Vraag aan vier tot zes mensen uit de buurt:</w:t>
                      </w:r>
                    </w:p>
                    <w:p w:rsidR="00035C14" w:rsidRDefault="005E4891" w:rsidP="00035C14">
                      <w:pPr>
                        <w:pStyle w:val="plattetekst"/>
                        <w:ind w:left="426"/>
                      </w:pPr>
                      <w:r w:rsidRPr="00571DEB">
                        <w:t xml:space="preserve">• </w:t>
                      </w:r>
                      <w:r w:rsidR="00035C14">
                        <w:t>Waar denkt u aan bij kerst?</w:t>
                      </w:r>
                    </w:p>
                    <w:p w:rsidR="00035C14" w:rsidRDefault="005E4891" w:rsidP="00035C14">
                      <w:pPr>
                        <w:pStyle w:val="plattetekst"/>
                        <w:ind w:left="426"/>
                      </w:pPr>
                      <w:r w:rsidRPr="00571DEB">
                        <w:t xml:space="preserve">• </w:t>
                      </w:r>
                      <w:r w:rsidR="00035C14">
                        <w:t>Hoe viert u kerst?</w:t>
                      </w:r>
                    </w:p>
                    <w:p w:rsidR="00035C14" w:rsidRDefault="00035C14" w:rsidP="00035C14">
                      <w:pPr>
                        <w:pStyle w:val="opsomming"/>
                      </w:pPr>
                      <w:r>
                        <w:t>Maak voor hen een kerstkaart. Laat op de kaart zien hoe zij kerst vieren.</w:t>
                      </w:r>
                    </w:p>
                    <w:p w:rsidR="00035C14" w:rsidRDefault="00035C14" w:rsidP="00035C14">
                      <w:pPr>
                        <w:pStyle w:val="opsomming"/>
                      </w:pPr>
                      <w:r>
                        <w:t>Bezorg de kaarten. Schrijf er jullie namen op. En een kerstwens.</w:t>
                      </w:r>
                    </w:p>
                    <w:p w:rsidR="00035C14" w:rsidRDefault="00035C14" w:rsidP="00035C14">
                      <w:pPr>
                        <w:pStyle w:val="opsomming"/>
                      </w:pPr>
                      <w:r>
                        <w:t>Wat vind jij? Waarom vind je dat? Praat met elkaar.</w:t>
                      </w:r>
                    </w:p>
                    <w:p w:rsidR="00035C14" w:rsidRDefault="005E4891" w:rsidP="00035C14">
                      <w:pPr>
                        <w:pStyle w:val="plattetekst"/>
                        <w:ind w:left="426"/>
                      </w:pPr>
                      <w:r w:rsidRPr="00571DEB">
                        <w:t xml:space="preserve">• </w:t>
                      </w:r>
                      <w:r w:rsidR="00035C14">
                        <w:t>Ik zou best anders kerst willen vieren dan bij ons thuis.</w:t>
                      </w:r>
                    </w:p>
                    <w:p w:rsidR="00035C14" w:rsidRDefault="005E4891" w:rsidP="00035C14">
                      <w:pPr>
                        <w:pStyle w:val="plattetekst"/>
                        <w:ind w:left="426"/>
                      </w:pPr>
                      <w:r w:rsidRPr="00571DEB">
                        <w:t xml:space="preserve">• </w:t>
                      </w:r>
                      <w:r w:rsidR="00035C14">
                        <w:t>Ik vind het raar om anders kerst te vieren dan bij ons thuis.</w:t>
                      </w:r>
                    </w:p>
                    <w:p w:rsidR="00FE1CCA" w:rsidRPr="001F41A5" w:rsidRDefault="00FE1CCA" w:rsidP="009E5557">
                      <w:pPr>
                        <w:pStyle w:val="opsomming"/>
                        <w:numPr>
                          <w:ilvl w:val="0"/>
                          <w:numId w:val="0"/>
                        </w:numPr>
                      </w:pPr>
                    </w:p>
                    <w:p w:rsidR="00FE1CCA" w:rsidRPr="00571DEB" w:rsidRDefault="00FE1CCA" w:rsidP="00E0346C">
                      <w:pPr>
                        <w:pStyle w:val="tussenkopje"/>
                        <w:rPr>
                          <w:color w:val="5D4490"/>
                        </w:rPr>
                      </w:pPr>
                      <w:r w:rsidRPr="00571DEB">
                        <w:t>Wat kun je gebruiken?</w:t>
                      </w:r>
                    </w:p>
                    <w:p w:rsidR="00035C14" w:rsidRDefault="00035C14" w:rsidP="00035C14">
                      <w:pPr>
                        <w:pStyle w:val="plattetekst"/>
                      </w:pPr>
                      <w:r>
                        <w:t>Voor de kerststal:</w:t>
                      </w:r>
                    </w:p>
                    <w:p w:rsidR="00035C14" w:rsidRDefault="00035C14" w:rsidP="00035C14">
                      <w:pPr>
                        <w:pStyle w:val="plattetekst"/>
                      </w:pPr>
                      <w:r w:rsidRPr="00571DEB">
                        <w:t xml:space="preserve">• </w:t>
                      </w:r>
                      <w:r>
                        <w:t>papier</w:t>
                      </w:r>
                    </w:p>
                    <w:p w:rsidR="00035C14" w:rsidRDefault="00035C14" w:rsidP="00035C14">
                      <w:pPr>
                        <w:pStyle w:val="plattetekst"/>
                      </w:pPr>
                      <w:r w:rsidRPr="00571DEB">
                        <w:t xml:space="preserve">• </w:t>
                      </w:r>
                      <w:r>
                        <w:t>printer</w:t>
                      </w:r>
                    </w:p>
                    <w:p w:rsidR="00035C14" w:rsidRDefault="00035C14" w:rsidP="00035C14">
                      <w:pPr>
                        <w:pStyle w:val="plattetekst"/>
                      </w:pPr>
                      <w:r w:rsidRPr="00571DEB">
                        <w:t xml:space="preserve">• </w:t>
                      </w:r>
                      <w:r>
                        <w:t>karton</w:t>
                      </w:r>
                    </w:p>
                    <w:p w:rsidR="00035C14" w:rsidRDefault="00035C14" w:rsidP="00035C14">
                      <w:pPr>
                        <w:pStyle w:val="plattetekst"/>
                      </w:pPr>
                      <w:r w:rsidRPr="00571DEB">
                        <w:t xml:space="preserve">• </w:t>
                      </w:r>
                      <w:r>
                        <w:t>schaar</w:t>
                      </w:r>
                    </w:p>
                    <w:p w:rsidR="00035C14" w:rsidRDefault="00035C14" w:rsidP="00035C14">
                      <w:pPr>
                        <w:pStyle w:val="plattetekst"/>
                      </w:pPr>
                      <w:r w:rsidRPr="00571DEB">
                        <w:t xml:space="preserve">• </w:t>
                      </w:r>
                      <w:r>
                        <w:t>lijm</w:t>
                      </w:r>
                    </w:p>
                    <w:p w:rsidR="00035C14" w:rsidRDefault="00035C14" w:rsidP="00035C14">
                      <w:pPr>
                        <w:pStyle w:val="plattetekst"/>
                      </w:pPr>
                      <w:r w:rsidRPr="00571DEB">
                        <w:t xml:space="preserve">• </w:t>
                      </w:r>
                      <w:r>
                        <w:t>kleurtjes</w:t>
                      </w:r>
                    </w:p>
                    <w:p w:rsidR="00035C14" w:rsidRDefault="00035C14" w:rsidP="00035C14">
                      <w:pPr>
                        <w:pStyle w:val="plattetekst"/>
                      </w:pPr>
                      <w:r w:rsidRPr="00571DEB">
                        <w:t xml:space="preserve">• </w:t>
                      </w:r>
                      <w:r>
                        <w:t>doos (voor de stal)</w:t>
                      </w:r>
                    </w:p>
                    <w:p w:rsidR="00035C14" w:rsidRPr="00571DEB" w:rsidRDefault="00035C14" w:rsidP="00035C14">
                      <w:pPr>
                        <w:pStyle w:val="plattetekst"/>
                      </w:pPr>
                      <w:r w:rsidRPr="00571DEB">
                        <w:t xml:space="preserve">• </w:t>
                      </w:r>
                      <w:r>
                        <w:t>stro</w:t>
                      </w:r>
                    </w:p>
                    <w:p w:rsidR="00035C14" w:rsidRDefault="00035C14" w:rsidP="00035C14">
                      <w:pPr>
                        <w:pStyle w:val="plattetekst"/>
                      </w:pPr>
                      <w:r>
                        <w:t>Voor het verhaal:</w:t>
                      </w:r>
                    </w:p>
                    <w:p w:rsidR="00035C14" w:rsidRDefault="00035C14" w:rsidP="00035C14">
                      <w:pPr>
                        <w:pStyle w:val="plattetekst"/>
                      </w:pPr>
                      <w:r w:rsidRPr="00571DEB">
                        <w:t xml:space="preserve">• </w:t>
                      </w:r>
                      <w:r>
                        <w:t>pen</w:t>
                      </w:r>
                    </w:p>
                    <w:p w:rsidR="00035C14" w:rsidRDefault="00035C14" w:rsidP="00035C14">
                      <w:pPr>
                        <w:pStyle w:val="plattetekst"/>
                      </w:pPr>
                      <w:r w:rsidRPr="00571DEB">
                        <w:t xml:space="preserve">• </w:t>
                      </w:r>
                      <w:r>
                        <w:t>papier</w:t>
                      </w:r>
                    </w:p>
                    <w:p w:rsidR="00035C14" w:rsidRDefault="00035C14" w:rsidP="00035C14">
                      <w:pPr>
                        <w:pStyle w:val="plattetekst"/>
                      </w:pPr>
                      <w:r>
                        <w:t>of</w:t>
                      </w:r>
                    </w:p>
                    <w:p w:rsidR="00035C14" w:rsidRDefault="00035C14" w:rsidP="00035C14">
                      <w:pPr>
                        <w:pStyle w:val="plattetekst"/>
                      </w:pPr>
                      <w:r w:rsidRPr="00571DEB">
                        <w:t xml:space="preserve">• </w:t>
                      </w:r>
                      <w:r w:rsidR="00A9795D">
                        <w:t>mp</w:t>
                      </w:r>
                      <w:r>
                        <w:t>3-speler waarmee je kunt opnemen</w:t>
                      </w:r>
                    </w:p>
                    <w:p w:rsidR="00035C14" w:rsidRDefault="00035C14" w:rsidP="00035C14">
                      <w:pPr>
                        <w:pStyle w:val="plattetekst"/>
                      </w:pPr>
                      <w:r>
                        <w:t>Voor de kaart:</w:t>
                      </w:r>
                    </w:p>
                    <w:p w:rsidR="00035C14" w:rsidRDefault="00035C14" w:rsidP="00035C14">
                      <w:pPr>
                        <w:pStyle w:val="plattetekst"/>
                      </w:pPr>
                      <w:r w:rsidRPr="00571DEB">
                        <w:t xml:space="preserve">• </w:t>
                      </w:r>
                      <w:r>
                        <w:t>karton</w:t>
                      </w:r>
                    </w:p>
                    <w:p w:rsidR="00035C14" w:rsidRDefault="00035C14" w:rsidP="00035C14">
                      <w:pPr>
                        <w:pStyle w:val="plattetekst"/>
                      </w:pPr>
                      <w:r w:rsidRPr="00571DEB">
                        <w:t xml:space="preserve">• </w:t>
                      </w:r>
                      <w:r>
                        <w:t>papier</w:t>
                      </w:r>
                    </w:p>
                    <w:p w:rsidR="00035C14" w:rsidRDefault="00035C14" w:rsidP="00035C14">
                      <w:pPr>
                        <w:pStyle w:val="plattetekst"/>
                      </w:pPr>
                      <w:r w:rsidRPr="00571DEB">
                        <w:t xml:space="preserve">• </w:t>
                      </w:r>
                      <w:r>
                        <w:t>glitters</w:t>
                      </w:r>
                    </w:p>
                    <w:p w:rsidR="00035C14" w:rsidRDefault="00035C14" w:rsidP="00035C14">
                      <w:pPr>
                        <w:pStyle w:val="plattetekst"/>
                      </w:pPr>
                      <w:r w:rsidRPr="00571DEB">
                        <w:t xml:space="preserve">• </w:t>
                      </w:r>
                      <w:r>
                        <w:t>stiften (goud of zilver)</w:t>
                      </w:r>
                    </w:p>
                    <w:p w:rsidR="00035C14" w:rsidRPr="00571DEB" w:rsidRDefault="00035C14" w:rsidP="00035C14">
                      <w:pPr>
                        <w:pStyle w:val="plattetekst"/>
                      </w:pPr>
                      <w:r w:rsidRPr="00571DEB">
                        <w:t xml:space="preserve">• </w:t>
                      </w:r>
                      <w:r>
                        <w:t>foto’s</w:t>
                      </w:r>
                    </w:p>
                    <w:p w:rsidR="00FE1CCA" w:rsidRPr="00571DEB" w:rsidRDefault="00FE1CCA"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FE1CCA" w:rsidRPr="00571DEB" w:rsidRDefault="00FE1CCA" w:rsidP="00E0346C">
                      <w:pPr>
                        <w:pStyle w:val="tussenkopje"/>
                        <w:rPr>
                          <w:rFonts w:cs="ArialMT"/>
                          <w:color w:val="000000"/>
                        </w:rPr>
                      </w:pPr>
                      <w:r w:rsidRPr="00571DEB">
                        <w:t>Informatie</w:t>
                      </w:r>
                    </w:p>
                    <w:p w:rsidR="00035C14" w:rsidRDefault="00035C14" w:rsidP="00035C14">
                      <w:pPr>
                        <w:pStyle w:val="plattetekst"/>
                      </w:pPr>
                      <w:r w:rsidRPr="00571DEB">
                        <w:t xml:space="preserve">• </w:t>
                      </w:r>
                      <w:r w:rsidRPr="00252DFC">
                        <w:t>Kerststal bouwplaat</w:t>
                      </w:r>
                    </w:p>
                    <w:p w:rsidR="00943DFE" w:rsidRDefault="00861FDC" w:rsidP="00035C14">
                      <w:pPr>
                        <w:pStyle w:val="plattetekst"/>
                      </w:pPr>
                      <w:hyperlink r:id="rId14" w:history="1">
                        <w:r w:rsidR="00943DFE" w:rsidRPr="00CA408D">
                          <w:rPr>
                            <w:rStyle w:val="Hyperlink"/>
                          </w:rPr>
                          <w:t>https://www.schoolplaten.com/knutselen-kerststal-k28182.html</w:t>
                        </w:r>
                      </w:hyperlink>
                      <w:r w:rsidR="00943DFE">
                        <w:t xml:space="preserve"> </w:t>
                      </w:r>
                    </w:p>
                    <w:p w:rsidR="00943DFE" w:rsidRDefault="00943DFE" w:rsidP="00035C14">
                      <w:pPr>
                        <w:pStyle w:val="plattetekst"/>
                      </w:pPr>
                      <w:r>
                        <w:t xml:space="preserve">(Klik op </w:t>
                      </w:r>
                      <w:r w:rsidR="00861FDC">
                        <w:t>d</w:t>
                      </w:r>
                      <w:r>
                        <w:t>ownload grote afbeelding)</w:t>
                      </w:r>
                    </w:p>
                    <w:p w:rsidR="00943DFE" w:rsidRDefault="00943DFE" w:rsidP="00035C14">
                      <w:pPr>
                        <w:pStyle w:val="plattetekst"/>
                      </w:pPr>
                    </w:p>
                    <w:p w:rsidR="00943DFE" w:rsidRDefault="00035C14" w:rsidP="00035C14">
                      <w:pPr>
                        <w:pStyle w:val="plattetekst"/>
                      </w:pPr>
                      <w:r w:rsidRPr="00571DEB">
                        <w:t xml:space="preserve">• </w:t>
                      </w:r>
                      <w:r w:rsidRPr="00252DFC">
                        <w:t>Het oudste verhaal over kerst (1)</w:t>
                      </w:r>
                    </w:p>
                    <w:p w:rsidR="00035C14" w:rsidRDefault="00861FDC" w:rsidP="00035C14">
                      <w:pPr>
                        <w:pStyle w:val="plattetekst"/>
                      </w:pPr>
                      <w:hyperlink r:id="rId15" w:history="1">
                        <w:r w:rsidR="00035C14" w:rsidRPr="00672B1E">
                          <w:rPr>
                            <w:rStyle w:val="Hyperlink"/>
                          </w:rPr>
                          <w:t>http://www.schooltv.nl/beeldbank/clip/20081120_kerstverhaal01</w:t>
                        </w:r>
                      </w:hyperlink>
                    </w:p>
                    <w:p w:rsidR="00943DFE" w:rsidRDefault="00943DFE" w:rsidP="00035C14">
                      <w:pPr>
                        <w:pStyle w:val="plattetekst"/>
                      </w:pPr>
                    </w:p>
                    <w:p w:rsidR="00035C14" w:rsidRDefault="00035C14" w:rsidP="00035C14">
                      <w:pPr>
                        <w:pStyle w:val="plattetekst"/>
                      </w:pPr>
                      <w:r w:rsidRPr="00571DEB">
                        <w:t xml:space="preserve">• </w:t>
                      </w:r>
                      <w:r w:rsidRPr="00252DFC">
                        <w:t>Het oudste verhaal over kerst (2)</w:t>
                      </w:r>
                      <w:r>
                        <w:t xml:space="preserve"> </w:t>
                      </w:r>
                    </w:p>
                    <w:p w:rsidR="00943DFE" w:rsidRDefault="00861FDC" w:rsidP="00035C14">
                      <w:pPr>
                        <w:pStyle w:val="plattetekst"/>
                      </w:pPr>
                      <w:hyperlink r:id="rId16" w:history="1">
                        <w:r w:rsidR="00035C14" w:rsidRPr="00672B1E">
                          <w:rPr>
                            <w:rStyle w:val="Hyperlink"/>
                          </w:rPr>
                          <w:t>http://www.schooltv.nl/beeldbank/clip/20050701_kerst01</w:t>
                        </w:r>
                      </w:hyperlink>
                    </w:p>
                    <w:p w:rsidR="00035C14" w:rsidRDefault="00035C14" w:rsidP="00035C14">
                      <w:pPr>
                        <w:pStyle w:val="plattetekst"/>
                      </w:pPr>
                      <w:r>
                        <w:t xml:space="preserve"> </w:t>
                      </w:r>
                    </w:p>
                    <w:p w:rsidR="00035C14" w:rsidRDefault="00035C14" w:rsidP="00035C14">
                      <w:pPr>
                        <w:pStyle w:val="plattetekst"/>
                      </w:pPr>
                      <w:r w:rsidRPr="00571DEB">
                        <w:t xml:space="preserve">• </w:t>
                      </w:r>
                      <w:r w:rsidRPr="00252DFC">
                        <w:t>Kerstboom</w:t>
                      </w:r>
                      <w:r>
                        <w:t xml:space="preserve"> </w:t>
                      </w:r>
                    </w:p>
                    <w:p w:rsidR="00035C14" w:rsidRDefault="00861FDC" w:rsidP="00035C14">
                      <w:pPr>
                        <w:pStyle w:val="plattetekst"/>
                      </w:pPr>
                      <w:hyperlink r:id="rId17" w:history="1">
                        <w:r w:rsidR="00035C14" w:rsidRPr="00672B1E">
                          <w:rPr>
                            <w:rStyle w:val="Hyperlink"/>
                          </w:rPr>
                          <w:t>http://www.schooltv.nl/beeldbank/clip/20070901_kerst01</w:t>
                        </w:r>
                      </w:hyperlink>
                      <w:r w:rsidR="00035C14">
                        <w:t xml:space="preserve"> </w:t>
                      </w:r>
                    </w:p>
                    <w:p w:rsidR="00FE1CCA" w:rsidRPr="00571DEB" w:rsidRDefault="00FE1CCA" w:rsidP="00E0346C">
                      <w:pPr>
                        <w:pStyle w:val="plattetekst"/>
                      </w:pPr>
                    </w:p>
                    <w:p w:rsidR="00FE1CCA" w:rsidRPr="00571DEB" w:rsidRDefault="00FE1CCA"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FE1CCA" w:rsidRPr="00571DEB" w:rsidRDefault="00FE1CCA"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FE1CCA" w:rsidRPr="00571DEB" w:rsidRDefault="00FE1CCA"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FE1CCA" w:rsidRPr="00571DEB" w:rsidRDefault="00FE1CCA"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FE1CCA" w:rsidRPr="00571DEB" w:rsidRDefault="00FE1CCA"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180E00" w:rsidRPr="007F6E8E" w:rsidRDefault="00180E00" w:rsidP="00180E00">
                      <w:pPr>
                        <w:pStyle w:val="legendatabel"/>
                        <w:rPr>
                          <w:rFonts w:ascii="Times New Roman" w:hAnsi="Times New Roman"/>
                          <w:sz w:val="24"/>
                          <w:szCs w:val="24"/>
                        </w:rPr>
                      </w:pPr>
                      <w:r w:rsidRPr="007F6E8E">
                        <w:rPr>
                          <w:rFonts w:ascii="Wingdings" w:hAnsi="Wingdings"/>
                        </w:rPr>
                        <w:t></w:t>
                      </w:r>
                      <w:r w:rsidRPr="007F6E8E">
                        <w:t xml:space="preserve"> = Goed</w:t>
                      </w:r>
                    </w:p>
                    <w:p w:rsidR="00180E00" w:rsidRPr="007F6E8E" w:rsidRDefault="00180E00" w:rsidP="00180E00">
                      <w:pPr>
                        <w:pStyle w:val="legendatabel"/>
                        <w:rPr>
                          <w:rFonts w:ascii="Times New Roman" w:hAnsi="Times New Roman"/>
                          <w:sz w:val="24"/>
                          <w:szCs w:val="24"/>
                        </w:rPr>
                      </w:pPr>
                      <w:r w:rsidRPr="007F6E8E">
                        <w:rPr>
                          <w:rFonts w:ascii="Wingdings" w:hAnsi="Wingdings"/>
                        </w:rPr>
                        <w:t></w:t>
                      </w:r>
                      <w:r w:rsidRPr="007F6E8E">
                        <w:t xml:space="preserve"> = Voldoende</w:t>
                      </w:r>
                    </w:p>
                    <w:p w:rsidR="00180E00" w:rsidRPr="007F6E8E" w:rsidRDefault="00180E00" w:rsidP="00180E00">
                      <w:pPr>
                        <w:pStyle w:val="legendatabel"/>
                        <w:rPr>
                          <w:rFonts w:ascii="Times New Roman" w:hAnsi="Times New Roman"/>
                          <w:sz w:val="24"/>
                          <w:szCs w:val="24"/>
                        </w:rPr>
                      </w:pPr>
                      <w:r w:rsidRPr="007F6E8E">
                        <w:rPr>
                          <w:rFonts w:ascii="Wingdings" w:hAnsi="Wingdings"/>
                        </w:rPr>
                        <w:t></w:t>
                      </w:r>
                      <w:r w:rsidRPr="007F6E8E">
                        <w:t xml:space="preserve"> = Onvoldoende</w:t>
                      </w:r>
                    </w:p>
                    <w:p w:rsidR="00180E00" w:rsidRDefault="00180E00" w:rsidP="00180E00">
                      <w:pPr>
                        <w:spacing w:line="360" w:lineRule="auto"/>
                        <w:ind w:left="-142"/>
                        <w:textAlignment w:val="center"/>
                        <w:rPr>
                          <w:rFonts w:ascii="Times New Roman" w:hAnsi="Times New Roman"/>
                          <w:sz w:val="24"/>
                          <w:szCs w:val="24"/>
                        </w:rPr>
                      </w:pPr>
                    </w:p>
                    <w:p w:rsidR="00B83421" w:rsidRDefault="00180E00" w:rsidP="00180E00">
                      <w:pPr>
                        <w:pStyle w:val="plattetekst"/>
                      </w:pPr>
                      <w:r w:rsidRPr="007F6E8E">
                        <w:t>Ik heb veel / weinig / geen hulp gevraagd.</w:t>
                      </w:r>
                    </w:p>
                    <w:p w:rsidR="00180E00" w:rsidRDefault="00180E00" w:rsidP="00180E00">
                      <w:pPr>
                        <w:pStyle w:val="plattetekst"/>
                        <w:rPr>
                          <w:szCs w:val="28"/>
                        </w:rPr>
                      </w:pPr>
                    </w:p>
                    <w:p w:rsidR="00FE1CCA" w:rsidRPr="00571DEB" w:rsidRDefault="00FE1CCA" w:rsidP="00E0346C">
                      <w:pPr>
                        <w:pStyle w:val="plattetekst"/>
                      </w:pPr>
                      <w:r w:rsidRPr="00571DEB">
                        <w:t>Toelichting van de leerkracht:</w:t>
                      </w:r>
                    </w:p>
                    <w:p w:rsidR="00FE1CCA" w:rsidRPr="00571DEB" w:rsidRDefault="00FE1CCA" w:rsidP="00E0346C">
                      <w:pPr>
                        <w:pStyle w:val="plattetekst"/>
                      </w:pPr>
                      <w:r w:rsidRPr="00571DEB">
                        <w:t>.....................................................................................................................................................................................................................................................................................................................................................................................................................................................................................................................................................................................................................................................................</w:t>
                      </w:r>
                    </w:p>
                    <w:p w:rsidR="00FE1CCA" w:rsidRPr="00571DEB" w:rsidRDefault="00FE1CCA" w:rsidP="00E0346C">
                      <w:pPr>
                        <w:pStyle w:val="plattetekst"/>
                      </w:pPr>
                    </w:p>
                    <w:p w:rsidR="00FE1CCA" w:rsidRPr="00571DEB" w:rsidRDefault="00FE1CCA" w:rsidP="00E0346C">
                      <w:pPr>
                        <w:pStyle w:val="plattetekst"/>
                      </w:pPr>
                      <w:r w:rsidRPr="00571DEB">
                        <w:t>Had je iets op een andere manier willen doen? Zo ja, wat?</w:t>
                      </w:r>
                    </w:p>
                    <w:p w:rsidR="00FE1CCA" w:rsidRPr="00571DEB" w:rsidRDefault="00FE1CCA" w:rsidP="00E0346C">
                      <w:pPr>
                        <w:pStyle w:val="plattetekst"/>
                      </w:pPr>
                      <w:r w:rsidRPr="00571DEB">
                        <w:t>...................................................................................................................................................................................................................................................................................................................................................................................................</w:t>
                      </w:r>
                    </w:p>
                    <w:p w:rsidR="00FE1CCA" w:rsidRPr="00571DEB" w:rsidRDefault="00FE1CCA" w:rsidP="00E0346C">
                      <w:pPr>
                        <w:pStyle w:val="plattetekst"/>
                      </w:pPr>
                    </w:p>
                    <w:p w:rsidR="00FE1CCA" w:rsidRPr="00571DEB" w:rsidRDefault="0022706E" w:rsidP="00E0346C">
                      <w:pPr>
                        <w:pStyle w:val="plattetekst"/>
                      </w:pPr>
                      <w:r>
                        <w:t>Wil je meer weten/doen? Zo ja, wat? En hoe wil je dat doen?</w:t>
                      </w:r>
                    </w:p>
                    <w:p w:rsidR="00FE1CCA" w:rsidRPr="00571DEB" w:rsidRDefault="00FE1CCA" w:rsidP="00E0346C">
                      <w:pPr>
                        <w:pStyle w:val="plattetekst"/>
                      </w:pPr>
                      <w:r w:rsidRPr="00571DEB">
                        <w:t>...................................................................................................................................................................................................................................................................................................................................................................................................</w:t>
                      </w:r>
                    </w:p>
                    <w:p w:rsidR="00FE1CCA" w:rsidRPr="00045594" w:rsidRDefault="00FE1CCA" w:rsidP="005A7786">
                      <w:pPr>
                        <w:spacing w:line="360" w:lineRule="auto"/>
                        <w:rPr>
                          <w:sz w:val="22"/>
                        </w:rPr>
                      </w:pPr>
                    </w:p>
                  </w:txbxContent>
                </v:textbox>
                <w10:wrap type="tight" anchorx="page" anchory="page"/>
              </v:shape>
            </w:pict>
          </mc:Fallback>
        </mc:AlternateContent>
      </w:r>
      <w:r w:rsidR="00943DFE">
        <w:rPr>
          <w:noProof/>
        </w:rPr>
        <mc:AlternateContent>
          <mc:Choice Requires="wps">
            <w:drawing>
              <wp:anchor distT="0" distB="0" distL="114300" distR="114300" simplePos="0" relativeHeight="251653120" behindDoc="0" locked="0" layoutInCell="1" allowOverlap="1">
                <wp:simplePos x="0" y="0"/>
                <wp:positionH relativeFrom="page">
                  <wp:posOffset>5171440</wp:posOffset>
                </wp:positionH>
                <wp:positionV relativeFrom="page">
                  <wp:posOffset>7569835</wp:posOffset>
                </wp:positionV>
                <wp:extent cx="45085" cy="45085"/>
                <wp:effectExtent l="0" t="0" r="3175" b="0"/>
                <wp:wrapTight wrapText="bothSides">
                  <wp:wrapPolygon edited="0">
                    <wp:start x="0" y="0"/>
                    <wp:lineTo x="21600" y="0"/>
                    <wp:lineTo x="21600" y="21600"/>
                    <wp:lineTo x="0" y="21600"/>
                    <wp:lineTo x="0" y="0"/>
                  </wp:wrapPolygon>
                </wp:wrapTight>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CCA" w:rsidRDefault="00FE1CCA" w:rsidP="005A7786">
                            <w:pPr>
                              <w:spacing w:line="360" w:lineRule="auto"/>
                            </w:pPr>
                            <w:r>
                              <w:t xml:space="preserve">nsecten zijn overal: ter land, ter zee en in de lucht. Het is de meest succesvolle groep dieren op aarde. Maar soms zien ze eruit alsof ze van een andere planeet komen! Waar dienen die vreemde voelsprieten voor? En waarom lijken jonge insecten vaak helemaal niet op hun ouders? Door stapje voor stapje de eigenschappen van een insect te bekijken, kom je erachter met wat voor insect je te maken hebt. Dit noem je determineren. Is die enge </w:t>
                            </w:r>
                            <w:r w:rsidRPr="00DB52BA">
                              <w:rPr>
                                <w:i/>
                              </w:rPr>
                              <w:t>alien</w:t>
                            </w:r>
                            <w:r>
                              <w:t xml:space="preserve"> soms een jong lieveheersbeestje?</w:t>
                            </w:r>
                          </w:p>
                          <w:p w:rsidR="00FE1CCA" w:rsidRDefault="00FE1CCA" w:rsidP="005A7786">
                            <w:pPr>
                              <w:spacing w:line="360" w:lineRule="auto"/>
                            </w:pPr>
                          </w:p>
                          <w:p w:rsidR="00FE1CCA" w:rsidRDefault="00FE1CCA" w:rsidP="005A7786">
                            <w:pPr>
                              <w:spacing w:line="360" w:lineRule="auto"/>
                              <w:rPr>
                                <w:b/>
                              </w:rPr>
                            </w:pPr>
                            <w:r>
                              <w:rPr>
                                <w:b/>
                              </w:rPr>
                              <w:t>Wat ga je doen?:</w:t>
                            </w:r>
                          </w:p>
                          <w:p w:rsidR="00FE1CCA" w:rsidRDefault="00FE1CCA" w:rsidP="005A7786">
                            <w:pPr>
                              <w:spacing w:line="360" w:lineRule="auto"/>
                            </w:pPr>
                            <w:r>
                              <w:t>Je gaat insecten vangen, met een loep van dichtbij bekijken en tekenen. Met behulp van een determinatietabel zoek je uit met welk insect je te maken hebt. Je zoekt uit hoe het leven van dit insect verloopt. Samen met de hele groep maak je een overzicht van alle insecten die in de buurt van de school voorkomen.</w:t>
                            </w:r>
                          </w:p>
                          <w:p w:rsidR="00FE1CCA" w:rsidRDefault="00FE1CCA" w:rsidP="005A7786">
                            <w:pPr>
                              <w:spacing w:line="360" w:lineRule="auto"/>
                              <w:rPr>
                                <w:b/>
                              </w:rPr>
                            </w:pPr>
                          </w:p>
                          <w:p w:rsidR="00FE1CCA" w:rsidRDefault="00FE1CCA" w:rsidP="005A7786">
                            <w:pPr>
                              <w:spacing w:line="360" w:lineRule="auto"/>
                              <w:rPr>
                                <w:b/>
                              </w:rPr>
                            </w:pPr>
                            <w:r>
                              <w:rPr>
                                <w:b/>
                              </w:rPr>
                              <w:t>Wat ga je leren?</w:t>
                            </w:r>
                          </w:p>
                          <w:p w:rsidR="00FE1CCA" w:rsidRDefault="00FE1CCA" w:rsidP="005A7786">
                            <w:pPr>
                              <w:spacing w:line="360" w:lineRule="auto"/>
                              <w:rPr>
                                <w:i/>
                              </w:rPr>
                            </w:pPr>
                            <w:r>
                              <w:rPr>
                                <w:i/>
                              </w:rPr>
                              <w:t>Inhoud:</w:t>
                            </w:r>
                          </w:p>
                          <w:p w:rsidR="00FE1CCA" w:rsidRDefault="00FE1CCA" w:rsidP="005A7786">
                            <w:pPr>
                              <w:spacing w:line="360" w:lineRule="auto"/>
                            </w:pPr>
                            <w:r>
                              <w:t>- Je leert wat insecten zijn.</w:t>
                            </w:r>
                          </w:p>
                          <w:p w:rsidR="00FE1CCA" w:rsidRDefault="00FE1CCA" w:rsidP="005A7786">
                            <w:pPr>
                              <w:spacing w:line="360" w:lineRule="auto"/>
                            </w:pPr>
                            <w:r>
                              <w:t>- Je leert de namen van verschillende insecten.</w:t>
                            </w:r>
                          </w:p>
                          <w:p w:rsidR="00FE1CCA" w:rsidRDefault="00FE1CCA" w:rsidP="005A7786">
                            <w:pPr>
                              <w:spacing w:line="360" w:lineRule="auto"/>
                            </w:pPr>
                            <w:r>
                              <w:t>- Je leert waaruit de levensloop van een insect kan bestaan.</w:t>
                            </w:r>
                          </w:p>
                          <w:p w:rsidR="00FE1CCA" w:rsidRDefault="00FE1CCA" w:rsidP="005A7786">
                            <w:pPr>
                              <w:spacing w:line="360" w:lineRule="auto"/>
                            </w:pPr>
                            <w:r>
                              <w:t>- Je leert welke insecten er in de omgeving van je school voorkomen.@</w:t>
                            </w:r>
                          </w:p>
                          <w:p w:rsidR="00FE1CCA" w:rsidRDefault="00FE1CCA" w:rsidP="005A7786">
                            <w:pPr>
                              <w:spacing w:line="360" w:lineRule="auto"/>
                              <w:rPr>
                                <w:i/>
                              </w:rPr>
                            </w:pPr>
                            <w:r>
                              <w:rPr>
                                <w:i/>
                              </w:rPr>
                              <w:t>Vaardigheid:</w:t>
                            </w:r>
                          </w:p>
                          <w:p w:rsidR="00FE1CCA" w:rsidRDefault="00FE1CCA" w:rsidP="005A7786">
                            <w:pPr>
                              <w:numPr>
                                <w:ilvl w:val="0"/>
                                <w:numId w:val="1"/>
                              </w:numPr>
                              <w:spacing w:line="360" w:lineRule="auto"/>
                            </w:pPr>
                            <w:r>
                              <w:t>Je leert goed en zorgvuldig waarnemen (observeren).</w:t>
                            </w:r>
                          </w:p>
                          <w:p w:rsidR="00FE1CCA" w:rsidRDefault="00FE1CCA" w:rsidP="005A7786">
                            <w:pPr>
                              <w:numPr>
                                <w:ilvl w:val="0"/>
                                <w:numId w:val="1"/>
                              </w:numPr>
                              <w:spacing w:line="360" w:lineRule="auto"/>
                            </w:pPr>
                            <w:r>
                              <w:t>Je leert determineren.</w:t>
                            </w:r>
                          </w:p>
                          <w:p w:rsidR="00FE1CCA" w:rsidRDefault="00FE1CCA" w:rsidP="005A7786">
                            <w:pPr>
                              <w:numPr>
                                <w:ilvl w:val="0"/>
                                <w:numId w:val="1"/>
                              </w:numPr>
                              <w:spacing w:line="360" w:lineRule="auto"/>
                            </w:pPr>
                            <w:r>
                              <w:t>Je leert inventariseren (een overzicht maken).</w:t>
                            </w:r>
                          </w:p>
                          <w:p w:rsidR="00FE1CCA" w:rsidRDefault="00FE1CCA" w:rsidP="005A7786">
                            <w:pPr>
                              <w:spacing w:line="360" w:lineRule="auto"/>
                            </w:pPr>
                          </w:p>
                          <w:p w:rsidR="00FE1CCA" w:rsidRDefault="00FE1CCA" w:rsidP="005A7786">
                            <w:pPr>
                              <w:spacing w:line="360" w:lineRule="auto"/>
                              <w:rPr>
                                <w:b/>
                              </w:rPr>
                            </w:pPr>
                            <w:r>
                              <w:rPr>
                                <w:b/>
                              </w:rPr>
                              <w:t>Hoeveel tijd heb je?</w:t>
                            </w:r>
                          </w:p>
                          <w:p w:rsidR="00FE1CCA" w:rsidRPr="00AE01B0" w:rsidRDefault="00FE1CCA" w:rsidP="005A7786">
                            <w:pPr>
                              <w:spacing w:line="360" w:lineRule="auto"/>
                              <w:rPr>
                                <w:b/>
                              </w:rPr>
                            </w:pPr>
                            <w:r>
                              <w:t>3 uur</w:t>
                            </w:r>
                          </w:p>
                          <w:p w:rsidR="00FE1CCA" w:rsidRDefault="00FE1CCA" w:rsidP="005A7786">
                            <w:pPr>
                              <w:spacing w:line="360" w:lineRule="auto"/>
                              <w:rPr>
                                <w:b/>
                              </w:rPr>
                            </w:pPr>
                          </w:p>
                          <w:p w:rsidR="00FE1CCA" w:rsidRPr="00A75FD9" w:rsidRDefault="00FE1CCA" w:rsidP="005A7786">
                            <w:pPr>
                              <w:spacing w:line="360" w:lineRule="auto"/>
                            </w:pPr>
                            <w:r>
                              <w:rPr>
                                <w:b/>
                              </w:rPr>
                              <w:t xml:space="preserve">Aantal leerlingen: </w:t>
                            </w:r>
                            <w:r>
                              <w:t>3 leerlingen</w:t>
                            </w:r>
                          </w:p>
                          <w:p w:rsidR="00FE1CCA" w:rsidRDefault="00FE1CCA" w:rsidP="005A7786">
                            <w:pPr>
                              <w:spacing w:line="360" w:lineRule="auto"/>
                              <w:rPr>
                                <w:b/>
                              </w:rPr>
                            </w:pPr>
                          </w:p>
                          <w:p w:rsidR="00FE1CCA" w:rsidRDefault="00FE1CCA" w:rsidP="005A7786">
                            <w:pPr>
                              <w:spacing w:line="360" w:lineRule="auto"/>
                              <w:rPr>
                                <w:b/>
                              </w:rPr>
                            </w:pPr>
                            <w:r>
                              <w:rPr>
                                <w:b/>
                              </w:rPr>
                              <w:t>Hoe ga je te werk?</w:t>
                            </w:r>
                          </w:p>
                          <w:p w:rsidR="00FE1CCA" w:rsidRDefault="00FE1CCA" w:rsidP="005A7786">
                            <w:pPr>
                              <w:spacing w:line="360" w:lineRule="auto"/>
                            </w:pPr>
                          </w:p>
                          <w:p w:rsidR="00FE1CCA" w:rsidRDefault="00FE1CCA" w:rsidP="005A7786">
                            <w:pPr>
                              <w:spacing w:line="360" w:lineRule="auto"/>
                            </w:pPr>
                            <w:r>
                              <w:t>1.) Zoek met je groepje eerst algemene informatie over insecten. Wanneer is een dier een insect? Hoe zijn de insecten ontstaan? Wat voor insectensoorten zijn er? Noteer deze informatie kort.</w:t>
                            </w:r>
                          </w:p>
                          <w:p w:rsidR="00FE1CCA" w:rsidRDefault="00FE1CCA" w:rsidP="005A7786">
                            <w:pPr>
                              <w:spacing w:line="360" w:lineRule="auto"/>
                            </w:pPr>
                            <w:r>
                              <w:t>2.) Bedenk of zoek manieren om insecten te vangen zodat je ze (levend) kunt bekijken.</w:t>
                            </w:r>
                          </w:p>
                          <w:p w:rsidR="00FE1CCA" w:rsidRDefault="00FE1CCA" w:rsidP="005A7786">
                            <w:pPr>
                              <w:spacing w:line="360" w:lineRule="auto"/>
                            </w:pPr>
                            <w:r>
                              <w:t>3.) Verzamel het materiaal dat jullie nodig hebben om de insecten te vangen.</w:t>
                            </w:r>
                          </w:p>
                          <w:p w:rsidR="00FE1CCA" w:rsidRDefault="00FE1CCA" w:rsidP="005A7786">
                            <w:pPr>
                              <w:spacing w:line="360" w:lineRule="auto"/>
                            </w:pPr>
                            <w:r>
                              <w:t>4.) Ga in de buurt van de school op zoek naar insecten. Doe elk insect in een jampotje.</w:t>
                            </w:r>
                          </w:p>
                          <w:p w:rsidR="00FE1CCA" w:rsidRDefault="00FE1CCA" w:rsidP="005A7786">
                            <w:pPr>
                              <w:spacing w:line="360" w:lineRule="auto"/>
                            </w:pPr>
                            <w:r>
                              <w:t>5.) Verdeel de insecten over de leden van je groepje. Bekijk elk één of meerdere insecten met een loep.</w:t>
                            </w:r>
                          </w:p>
                          <w:p w:rsidR="00FE1CCA" w:rsidRDefault="00FE1CCA" w:rsidP="005A7786">
                            <w:pPr>
                              <w:spacing w:line="360" w:lineRule="auto"/>
                            </w:pPr>
                            <w:r>
                              <w:t xml:space="preserve">6.) Maak een duidelijke tekening van het insect. Noteer bij elk onderdeel van zijn lijf hoe het heet en waar het voor dient. </w:t>
                            </w:r>
                          </w:p>
                          <w:p w:rsidR="00FE1CCA" w:rsidRDefault="00FE1CCA" w:rsidP="005A7786">
                            <w:pPr>
                              <w:spacing w:line="360" w:lineRule="auto"/>
                            </w:pPr>
                            <w:r>
                              <w:t xml:space="preserve">7.) Zoek uit met welk insect je te maken hebt. Gebruik hierbij een determinatietabel (en evt. een woordenboek als je moeilijke woorden tegenkomt). Noteer de naam van het insect bij de tekening. </w:t>
                            </w:r>
                          </w:p>
                          <w:p w:rsidR="00FE1CCA" w:rsidRDefault="00FE1CCA" w:rsidP="005A7786">
                            <w:pPr>
                              <w:spacing w:line="360" w:lineRule="auto"/>
                            </w:pPr>
                            <w:r>
                              <w:t>8.) Zoek op hoe het leven van dit insect verloopt. Noteer de belangrijkste fasen uit zijn leven.</w:t>
                            </w:r>
                          </w:p>
                          <w:p w:rsidR="00FE1CCA" w:rsidRDefault="00FE1CCA" w:rsidP="005A7786">
                            <w:pPr>
                              <w:spacing w:line="360" w:lineRule="auto"/>
                            </w:pPr>
                            <w:r>
                              <w:t>9.) Maak samen met de hele groep een inventarisatie (overzicht) van alle insecten die jullie gevonden hebben:</w:t>
                            </w:r>
                          </w:p>
                          <w:p w:rsidR="00FE1CCA" w:rsidRDefault="00FE1CCA" w:rsidP="005A7786">
                            <w:pPr>
                              <w:spacing w:line="360" w:lineRule="auto"/>
                            </w:pPr>
                            <w:r>
                              <w:t>- Telkens komt er één lid van een groepje naar voren en vertelt iets over leven van het insect dat hij/zij getekend heeft. (Als dit insect al behandeld is, hoeft dat natuurlijk niet meer.)</w:t>
                            </w:r>
                          </w:p>
                          <w:p w:rsidR="00FE1CCA" w:rsidRDefault="00FE1CCA" w:rsidP="005A7786">
                            <w:pPr>
                              <w:spacing w:line="360" w:lineRule="auto"/>
                            </w:pPr>
                            <w:r>
                              <w:t xml:space="preserve">- Plak de tekeningen bij elkaar op de muur. </w:t>
                            </w:r>
                          </w:p>
                          <w:p w:rsidR="00FE1CCA" w:rsidRDefault="00FE1CCA" w:rsidP="005A7786">
                            <w:pPr>
                              <w:spacing w:line="360" w:lineRule="auto"/>
                            </w:pPr>
                            <w:r>
                              <w:t>10.) Bekijk de inventarisatie. Welke insecten kwamen het meest voor? Waar kan dat op duiden? Probeer samen een verklaring te vinden.</w:t>
                            </w:r>
                          </w:p>
                          <w:p w:rsidR="00FE1CCA" w:rsidRDefault="00FE1CCA" w:rsidP="005A7786">
                            <w:pPr>
                              <w:spacing w:line="360" w:lineRule="auto"/>
                            </w:pPr>
                            <w:r>
                              <w:t>11.) Breng de insecten in de potjes terug naar de plek waar jullie ze gevonden hebben en laat ze vrij.</w:t>
                            </w:r>
                          </w:p>
                          <w:p w:rsidR="00FE1CCA" w:rsidRDefault="00FE1CCA" w:rsidP="005A7786">
                            <w:pPr>
                              <w:spacing w:line="360" w:lineRule="auto"/>
                            </w:pPr>
                          </w:p>
                          <w:p w:rsidR="00FE1CCA" w:rsidRDefault="00FE1CCA" w:rsidP="005A7786">
                            <w:pPr>
                              <w:spacing w:line="360" w:lineRule="auto"/>
                            </w:pPr>
                          </w:p>
                          <w:p w:rsidR="00FE1CCA" w:rsidRDefault="00FE1CCA" w:rsidP="005A7786">
                            <w:pPr>
                              <w:spacing w:line="360" w:lineRule="auto"/>
                              <w:rPr>
                                <w:b/>
                              </w:rPr>
                            </w:pPr>
                            <w:r>
                              <w:rPr>
                                <w:b/>
                              </w:rPr>
                              <w:t>Wat kun je gebruiken?</w:t>
                            </w:r>
                          </w:p>
                          <w:p w:rsidR="00FE1CCA" w:rsidRDefault="00FE1CCA" w:rsidP="005A7786">
                            <w:pPr>
                              <w:tabs>
                                <w:tab w:val="left" w:pos="720"/>
                              </w:tabs>
                              <w:suppressAutoHyphens/>
                              <w:spacing w:line="360" w:lineRule="auto"/>
                            </w:pPr>
                            <w:r>
                              <w:t>- materiaal om insecten mee te vangen (dit kies je zelf).</w:t>
                            </w:r>
                          </w:p>
                          <w:p w:rsidR="00FE1CCA" w:rsidRDefault="00FE1CCA" w:rsidP="005A7786">
                            <w:pPr>
                              <w:tabs>
                                <w:tab w:val="left" w:pos="720"/>
                              </w:tabs>
                              <w:suppressAutoHyphens/>
                              <w:spacing w:line="360" w:lineRule="auto"/>
                            </w:pPr>
                            <w:r>
                              <w:t>- minstens 3 jampotjes per groep.</w:t>
                            </w:r>
                          </w:p>
                          <w:p w:rsidR="00FE1CCA" w:rsidRDefault="00FE1CCA" w:rsidP="005A7786">
                            <w:pPr>
                              <w:tabs>
                                <w:tab w:val="left" w:pos="720"/>
                              </w:tabs>
                              <w:suppressAutoHyphens/>
                              <w:spacing w:line="360" w:lineRule="auto"/>
                            </w:pPr>
                            <w:r>
                              <w:t>- 3 loepen per groep</w:t>
                            </w:r>
                          </w:p>
                          <w:p w:rsidR="00FE1CCA" w:rsidRDefault="00FE1CCA" w:rsidP="005A7786">
                            <w:pPr>
                              <w:tabs>
                                <w:tab w:val="left" w:pos="720"/>
                              </w:tabs>
                              <w:suppressAutoHyphens/>
                              <w:spacing w:line="360" w:lineRule="auto"/>
                            </w:pPr>
                            <w:r>
                              <w:t>- tekenpapier en (kleur)potloden</w:t>
                            </w:r>
                          </w:p>
                          <w:p w:rsidR="00FE1CCA" w:rsidRDefault="00FE1CCA" w:rsidP="005A7786">
                            <w:pPr>
                              <w:tabs>
                                <w:tab w:val="left" w:pos="720"/>
                              </w:tabs>
                              <w:suppressAutoHyphens/>
                              <w:spacing w:line="360" w:lineRule="auto"/>
                            </w:pPr>
                            <w:r>
                              <w:t>- determinatietabel insecten (er staat ook een goede op internet)</w:t>
                            </w:r>
                          </w:p>
                          <w:p w:rsidR="00FE1CCA" w:rsidRDefault="00FE1CCA" w:rsidP="005A7786">
                            <w:pPr>
                              <w:tabs>
                                <w:tab w:val="left" w:pos="720"/>
                              </w:tabs>
                              <w:suppressAutoHyphens/>
                              <w:spacing w:line="360" w:lineRule="auto"/>
                            </w:pPr>
                            <w:r>
                              <w:t>- evt. woordenboek</w:t>
                            </w:r>
                          </w:p>
                          <w:p w:rsidR="00FE1CCA" w:rsidRDefault="00FE1CCA" w:rsidP="005A7786">
                            <w:pPr>
                              <w:tabs>
                                <w:tab w:val="left" w:pos="720"/>
                              </w:tabs>
                              <w:suppressAutoHyphens/>
                              <w:spacing w:line="360" w:lineRule="auto"/>
                            </w:pPr>
                            <w:r>
                              <w:t>- lijm of kneedgum</w:t>
                            </w:r>
                          </w:p>
                          <w:p w:rsidR="00FE1CCA" w:rsidRDefault="00FE1CCA" w:rsidP="005A7786">
                            <w:pPr>
                              <w:tabs>
                                <w:tab w:val="left" w:pos="720"/>
                              </w:tabs>
                              <w:suppressAutoHyphens/>
                              <w:spacing w:line="360" w:lineRule="auto"/>
                            </w:pPr>
                          </w:p>
                          <w:p w:rsidR="00FE1CCA" w:rsidRDefault="00FE1CCA" w:rsidP="005A7786">
                            <w:pPr>
                              <w:spacing w:line="360" w:lineRule="auto"/>
                              <w:rPr>
                                <w:b/>
                              </w:rPr>
                            </w:pPr>
                          </w:p>
                          <w:p w:rsidR="00FE1CCA" w:rsidRDefault="00FE1CCA" w:rsidP="005A7786">
                            <w:pPr>
                              <w:spacing w:line="360" w:lineRule="auto"/>
                              <w:rPr>
                                <w:b/>
                              </w:rPr>
                            </w:pPr>
                            <w:r>
                              <w:rPr>
                                <w:b/>
                              </w:rPr>
                              <w:t>Informatie</w:t>
                            </w:r>
                          </w:p>
                          <w:p w:rsidR="00FE1CCA" w:rsidRDefault="00FE1CCA" w:rsidP="005A7786">
                            <w:pPr>
                              <w:numPr>
                                <w:ilvl w:val="0"/>
                                <w:numId w:val="1"/>
                              </w:numPr>
                              <w:suppressAutoHyphens/>
                              <w:spacing w:line="360" w:lineRule="auto"/>
                            </w:pPr>
                            <w:r>
                              <w:t xml:space="preserve">Hoe ziet een insect eruit? </w:t>
                            </w:r>
                            <w:hyperlink r:id="rId18" w:history="1">
                              <w:r w:rsidRPr="0015096F">
                                <w:rPr>
                                  <w:rStyle w:val="Hyperlink"/>
                                </w:rPr>
                                <w:t>http://www.beesies.nl/kenmerken/insekten.htm</w:t>
                              </w:r>
                            </w:hyperlink>
                          </w:p>
                          <w:p w:rsidR="00FE1CCA" w:rsidRPr="00AE01B0" w:rsidRDefault="00FE1CCA" w:rsidP="005A7786">
                            <w:pPr>
                              <w:numPr>
                                <w:ilvl w:val="0"/>
                                <w:numId w:val="1"/>
                              </w:numPr>
                              <w:suppressAutoHyphens/>
                              <w:spacing w:line="360" w:lineRule="auto"/>
                            </w:pPr>
                            <w:r w:rsidRPr="00AE01B0">
                              <w:t xml:space="preserve">Insecten determineren: </w:t>
                            </w:r>
                            <w:hyperlink r:id="rId19" w:history="1">
                              <w:r w:rsidRPr="00AE01B0">
                                <w:rPr>
                                  <w:rStyle w:val="Hyperlink"/>
                                </w:rPr>
                                <w:t>http://www.soortenbank.nl/determinatie.php</w:t>
                              </w:r>
                            </w:hyperlink>
                          </w:p>
                          <w:p w:rsidR="00FE1CCA" w:rsidRPr="00AE01B0" w:rsidRDefault="00FE1CCA" w:rsidP="005A7786">
                            <w:pPr>
                              <w:numPr>
                                <w:ilvl w:val="0"/>
                                <w:numId w:val="1"/>
                              </w:numPr>
                              <w:suppressAutoHyphens/>
                              <w:spacing w:line="360" w:lineRule="auto"/>
                            </w:pPr>
                            <w:r w:rsidRPr="00AE01B0">
                              <w:t xml:space="preserve">Vlinders en rupsen determineren: </w:t>
                            </w:r>
                            <w:hyperlink r:id="rId20" w:history="1">
                              <w:r w:rsidRPr="00AE01B0">
                                <w:rPr>
                                  <w:rStyle w:val="Hyperlink"/>
                                </w:rPr>
                                <w:t>http://www.vlindernet.nl/</w:t>
                              </w:r>
                            </w:hyperlink>
                          </w:p>
                          <w:p w:rsidR="00FE1CCA" w:rsidRPr="00AE01B0" w:rsidRDefault="00FE1CCA" w:rsidP="005A7786">
                            <w:pPr>
                              <w:numPr>
                                <w:ilvl w:val="0"/>
                                <w:numId w:val="1"/>
                              </w:numPr>
                              <w:suppressAutoHyphens/>
                              <w:spacing w:line="360" w:lineRule="auto"/>
                            </w:pPr>
                            <w:r w:rsidRPr="00AE01B0">
                              <w:t xml:space="preserve">Sprinkhanen determineren: </w:t>
                            </w:r>
                            <w:hyperlink r:id="rId21" w:history="1">
                              <w:r w:rsidRPr="00AE01B0">
                                <w:rPr>
                                  <w:rStyle w:val="Hyperlink"/>
                                </w:rPr>
                                <w:t>http://www.saltabel.org/DeterminatietabelKlein.pdf</w:t>
                              </w:r>
                            </w:hyperlink>
                          </w:p>
                          <w:p w:rsidR="00FE1CCA" w:rsidRDefault="00FE1CCA" w:rsidP="005A7786">
                            <w:pPr>
                              <w:numPr>
                                <w:ilvl w:val="0"/>
                                <w:numId w:val="1"/>
                              </w:numPr>
                              <w:suppressAutoHyphens/>
                              <w:spacing w:line="360" w:lineRule="auto"/>
                            </w:pPr>
                            <w:r>
                              <w:t xml:space="preserve">Muggen: </w:t>
                            </w:r>
                            <w:hyperlink r:id="rId22" w:history="1">
                              <w:r w:rsidRPr="0015096F">
                                <w:rPr>
                                  <w:rStyle w:val="Hyperlink"/>
                                </w:rPr>
                                <w:t>http://www.hetklokhuis.nl/lees/dossiers/read/dossier_intro.cfm?did=08777006-508B-E261-7912D45AE163A202</w:t>
                              </w:r>
                            </w:hyperlink>
                          </w:p>
                          <w:p w:rsidR="00FE1CCA" w:rsidRDefault="00FE1CCA" w:rsidP="005A7786">
                            <w:pPr>
                              <w:numPr>
                                <w:ilvl w:val="0"/>
                                <w:numId w:val="1"/>
                              </w:numPr>
                              <w:suppressAutoHyphens/>
                              <w:spacing w:line="360" w:lineRule="auto"/>
                            </w:pPr>
                            <w:r>
                              <w:t xml:space="preserve">Hoe groeit een vlieg? </w:t>
                            </w:r>
                            <w:hyperlink r:id="rId23" w:history="1">
                              <w:r w:rsidRPr="0015096F">
                                <w:rPr>
                                  <w:rStyle w:val="Hyperlink"/>
                                </w:rPr>
                                <w:t>http://www.iselinge.nl/scholenplein/pabolessen/99002dgroei/vlieg.htm</w:t>
                              </w:r>
                            </w:hyperlink>
                          </w:p>
                          <w:p w:rsidR="00FE1CCA" w:rsidRDefault="00FE1CCA" w:rsidP="005A7786">
                            <w:pPr>
                              <w:numPr>
                                <w:ilvl w:val="0"/>
                                <w:numId w:val="1"/>
                              </w:numPr>
                              <w:suppressAutoHyphens/>
                              <w:spacing w:line="360" w:lineRule="auto"/>
                            </w:pPr>
                            <w:r>
                              <w:t xml:space="preserve">Hoe groeit een vlinder? (1) </w:t>
                            </w:r>
                            <w:hyperlink r:id="rId24" w:history="1">
                              <w:r w:rsidRPr="0015096F">
                                <w:rPr>
                                  <w:rStyle w:val="Hyperlink"/>
                                </w:rPr>
                                <w:t>http://www.iselinge.nl/scholenplein/pabolessen/99002dgroei/vlinder.htm</w:t>
                              </w:r>
                            </w:hyperlink>
                          </w:p>
                          <w:p w:rsidR="00FE1CCA" w:rsidRDefault="00FE1CCA" w:rsidP="005A7786">
                            <w:pPr>
                              <w:numPr>
                                <w:ilvl w:val="0"/>
                                <w:numId w:val="1"/>
                              </w:numPr>
                              <w:suppressAutoHyphens/>
                              <w:spacing w:line="360" w:lineRule="auto"/>
                            </w:pPr>
                            <w:r>
                              <w:t xml:space="preserve">Hoe groeit een vlinder? (2) </w:t>
                            </w:r>
                            <w:hyperlink r:id="rId25" w:history="1">
                              <w:r w:rsidRPr="0015096F">
                                <w:rPr>
                                  <w:rStyle w:val="Hyperlink"/>
                                </w:rPr>
                                <w:t>http://www.schooltv.nl/beeldbank/clippopup/20050115_vaneitotvlinder0</w:t>
                              </w:r>
                            </w:hyperlink>
                          </w:p>
                          <w:p w:rsidR="00FE1CCA" w:rsidRDefault="00FE1CCA" w:rsidP="005A7786">
                            <w:pPr>
                              <w:numPr>
                                <w:ilvl w:val="0"/>
                                <w:numId w:val="1"/>
                              </w:numPr>
                              <w:suppressAutoHyphens/>
                              <w:spacing w:line="360" w:lineRule="auto"/>
                            </w:pPr>
                            <w:r>
                              <w:t xml:space="preserve">Allerlei leuke filmpjes over insecten: </w:t>
                            </w:r>
                            <w:hyperlink r:id="rId26" w:history="1">
                              <w:r w:rsidRPr="0015096F">
                                <w:rPr>
                                  <w:rStyle w:val="Hyperlink"/>
                                </w:rPr>
                                <w:t>http://weetje-insecten.yurls.net/index.php?mod=yurlspage&amp;pageId=26244</w:t>
                              </w:r>
                            </w:hyperlink>
                          </w:p>
                          <w:p w:rsidR="00FE1CCA" w:rsidRDefault="00FE1CCA" w:rsidP="005A7786">
                            <w:pPr>
                              <w:suppressAutoHyphens/>
                              <w:spacing w:line="360" w:lineRule="auto"/>
                              <w:ind w:left="360"/>
                            </w:pPr>
                            <w:r>
                              <w:t>@</w:t>
                            </w:r>
                          </w:p>
                          <w:p w:rsidR="00FE1CCA" w:rsidRDefault="00FE1CCA" w:rsidP="005A7786">
                            <w:pPr>
                              <w:suppressAutoHyphens/>
                              <w:spacing w:line="360" w:lineRule="auto"/>
                            </w:pPr>
                          </w:p>
                          <w:p w:rsidR="00FE1CCA" w:rsidRDefault="00FE1CC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407.2pt;margin-top:596.05pt;width:3.55pt;height:3.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" filled="f" stroked="f">
                <v:textbox inset=",7.2pt,,7.2pt">
                  <w:txbxContent>
                    <w:p w:rsidR="00FE1CCA" w:rsidRDefault="00FE1CCA" w:rsidP="005A7786">
                      <w:pPr>
                        <w:spacing w:line="360" w:lineRule="auto"/>
                      </w:pPr>
                      <w:r>
                        <w:t xml:space="preserve">nsecten zijn overal: ter land, ter zee en in de lucht. Het is de meest succesvolle groep dieren op aarde. Maar soms zien ze eruit alsof ze van een andere planeet komen! Waar dienen die vreemde voelsprieten voor? En waarom lijken jonge insecten vaak helemaal niet op hun ouders? Door stapje voor stapje de eigenschappen van een insect te bekijken, kom je erachter met wat voor insect je te maken hebt. Dit noem je determineren. Is die enge </w:t>
                      </w:r>
                      <w:r w:rsidRPr="00DB52BA">
                        <w:rPr>
                          <w:i/>
                        </w:rPr>
                        <w:t>alien</w:t>
                      </w:r>
                      <w:r>
                        <w:t xml:space="preserve"> soms een jong lieveheersbeestje?</w:t>
                      </w:r>
                    </w:p>
                    <w:p w:rsidR="00FE1CCA" w:rsidRDefault="00FE1CCA" w:rsidP="005A7786">
                      <w:pPr>
                        <w:spacing w:line="360" w:lineRule="auto"/>
                      </w:pPr>
                    </w:p>
                    <w:p w:rsidR="00FE1CCA" w:rsidRDefault="00FE1CCA" w:rsidP="005A7786">
                      <w:pPr>
                        <w:spacing w:line="360" w:lineRule="auto"/>
                        <w:rPr>
                          <w:b/>
                        </w:rPr>
                      </w:pPr>
                      <w:r>
                        <w:rPr>
                          <w:b/>
                        </w:rPr>
                        <w:t>Wat ga je doen?:</w:t>
                      </w:r>
                    </w:p>
                    <w:p w:rsidR="00FE1CCA" w:rsidRDefault="00FE1CCA" w:rsidP="005A7786">
                      <w:pPr>
                        <w:spacing w:line="360" w:lineRule="auto"/>
                      </w:pPr>
                      <w:r>
                        <w:t>Je gaat insecten vangen, met een loep van dichtbij bekijken en tekenen. Met behulp van een determinatietabel zoek je uit met welk insect je te maken hebt. Je zoekt uit hoe het leven van dit insect verloopt. Samen met de hele groep maak je een overzicht van alle insecten die in de buurt van de school voorkomen.</w:t>
                      </w:r>
                    </w:p>
                    <w:p w:rsidR="00FE1CCA" w:rsidRDefault="00FE1CCA" w:rsidP="005A7786">
                      <w:pPr>
                        <w:spacing w:line="360" w:lineRule="auto"/>
                        <w:rPr>
                          <w:b/>
                        </w:rPr>
                      </w:pPr>
                    </w:p>
                    <w:p w:rsidR="00FE1CCA" w:rsidRDefault="00FE1CCA" w:rsidP="005A7786">
                      <w:pPr>
                        <w:spacing w:line="360" w:lineRule="auto"/>
                        <w:rPr>
                          <w:b/>
                        </w:rPr>
                      </w:pPr>
                      <w:r>
                        <w:rPr>
                          <w:b/>
                        </w:rPr>
                        <w:t>Wat ga je leren?</w:t>
                      </w:r>
                    </w:p>
                    <w:p w:rsidR="00FE1CCA" w:rsidRDefault="00FE1CCA" w:rsidP="005A7786">
                      <w:pPr>
                        <w:spacing w:line="360" w:lineRule="auto"/>
                        <w:rPr>
                          <w:i/>
                        </w:rPr>
                      </w:pPr>
                      <w:r>
                        <w:rPr>
                          <w:i/>
                        </w:rPr>
                        <w:t>Inhoud:</w:t>
                      </w:r>
                    </w:p>
                    <w:p w:rsidR="00FE1CCA" w:rsidRDefault="00FE1CCA" w:rsidP="005A7786">
                      <w:pPr>
                        <w:spacing w:line="360" w:lineRule="auto"/>
                      </w:pPr>
                      <w:r>
                        <w:t>- Je leert wat insecten zijn.</w:t>
                      </w:r>
                    </w:p>
                    <w:p w:rsidR="00FE1CCA" w:rsidRDefault="00FE1CCA" w:rsidP="005A7786">
                      <w:pPr>
                        <w:spacing w:line="360" w:lineRule="auto"/>
                      </w:pPr>
                      <w:r>
                        <w:t>- Je leert de namen van verschillende insecten.</w:t>
                      </w:r>
                    </w:p>
                    <w:p w:rsidR="00FE1CCA" w:rsidRDefault="00FE1CCA" w:rsidP="005A7786">
                      <w:pPr>
                        <w:spacing w:line="360" w:lineRule="auto"/>
                      </w:pPr>
                      <w:r>
                        <w:t>- Je leert waaruit de levensloop van een insect kan bestaan.</w:t>
                      </w:r>
                    </w:p>
                    <w:p w:rsidR="00FE1CCA" w:rsidRDefault="00FE1CCA" w:rsidP="005A7786">
                      <w:pPr>
                        <w:spacing w:line="360" w:lineRule="auto"/>
                      </w:pPr>
                      <w:r>
                        <w:t>- Je leert welke insecten er in de omgeving van je school voorkomen.@</w:t>
                      </w:r>
                    </w:p>
                    <w:p w:rsidR="00FE1CCA" w:rsidRDefault="00FE1CCA" w:rsidP="005A7786">
                      <w:pPr>
                        <w:spacing w:line="360" w:lineRule="auto"/>
                        <w:rPr>
                          <w:i/>
                        </w:rPr>
                      </w:pPr>
                      <w:r>
                        <w:rPr>
                          <w:i/>
                        </w:rPr>
                        <w:t>Vaardigheid:</w:t>
                      </w:r>
                    </w:p>
                    <w:p w:rsidR="00FE1CCA" w:rsidRDefault="00FE1CCA" w:rsidP="005A7786">
                      <w:pPr>
                        <w:numPr>
                          <w:ilvl w:val="0"/>
                          <w:numId w:val="1"/>
                        </w:numPr>
                        <w:spacing w:line="360" w:lineRule="auto"/>
                      </w:pPr>
                      <w:r>
                        <w:t>Je leert goed en zorgvuldig waarnemen (observeren).</w:t>
                      </w:r>
                    </w:p>
                    <w:p w:rsidR="00FE1CCA" w:rsidRDefault="00FE1CCA" w:rsidP="005A7786">
                      <w:pPr>
                        <w:numPr>
                          <w:ilvl w:val="0"/>
                          <w:numId w:val="1"/>
                        </w:numPr>
                        <w:spacing w:line="360" w:lineRule="auto"/>
                      </w:pPr>
                      <w:r>
                        <w:t>Je leert determineren.</w:t>
                      </w:r>
                    </w:p>
                    <w:p w:rsidR="00FE1CCA" w:rsidRDefault="00FE1CCA" w:rsidP="005A7786">
                      <w:pPr>
                        <w:numPr>
                          <w:ilvl w:val="0"/>
                          <w:numId w:val="1"/>
                        </w:numPr>
                        <w:spacing w:line="360" w:lineRule="auto"/>
                      </w:pPr>
                      <w:r>
                        <w:t>Je leert inventariseren (een overzicht maken).</w:t>
                      </w:r>
                    </w:p>
                    <w:p w:rsidR="00FE1CCA" w:rsidRDefault="00FE1CCA" w:rsidP="005A7786">
                      <w:pPr>
                        <w:spacing w:line="360" w:lineRule="auto"/>
                      </w:pPr>
                    </w:p>
                    <w:p w:rsidR="00FE1CCA" w:rsidRDefault="00FE1CCA" w:rsidP="005A7786">
                      <w:pPr>
                        <w:spacing w:line="360" w:lineRule="auto"/>
                        <w:rPr>
                          <w:b/>
                        </w:rPr>
                      </w:pPr>
                      <w:r>
                        <w:rPr>
                          <w:b/>
                        </w:rPr>
                        <w:t>Hoeveel tijd heb je?</w:t>
                      </w:r>
                    </w:p>
                    <w:p w:rsidR="00FE1CCA" w:rsidRPr="00AE01B0" w:rsidRDefault="00FE1CCA" w:rsidP="005A7786">
                      <w:pPr>
                        <w:spacing w:line="360" w:lineRule="auto"/>
                        <w:rPr>
                          <w:b/>
                        </w:rPr>
                      </w:pPr>
                      <w:r>
                        <w:t>3 uur</w:t>
                      </w:r>
                    </w:p>
                    <w:p w:rsidR="00FE1CCA" w:rsidRDefault="00FE1CCA" w:rsidP="005A7786">
                      <w:pPr>
                        <w:spacing w:line="360" w:lineRule="auto"/>
                        <w:rPr>
                          <w:b/>
                        </w:rPr>
                      </w:pPr>
                    </w:p>
                    <w:p w:rsidR="00FE1CCA" w:rsidRPr="00A75FD9" w:rsidRDefault="00FE1CCA" w:rsidP="005A7786">
                      <w:pPr>
                        <w:spacing w:line="360" w:lineRule="auto"/>
                      </w:pPr>
                      <w:r>
                        <w:rPr>
                          <w:b/>
                        </w:rPr>
                        <w:t xml:space="preserve">Aantal leerlingen: </w:t>
                      </w:r>
                      <w:r>
                        <w:t>3 leerlingen</w:t>
                      </w:r>
                    </w:p>
                    <w:p w:rsidR="00FE1CCA" w:rsidRDefault="00FE1CCA" w:rsidP="005A7786">
                      <w:pPr>
                        <w:spacing w:line="360" w:lineRule="auto"/>
                        <w:rPr>
                          <w:b/>
                        </w:rPr>
                      </w:pPr>
                    </w:p>
                    <w:p w:rsidR="00FE1CCA" w:rsidRDefault="00FE1CCA" w:rsidP="005A7786">
                      <w:pPr>
                        <w:spacing w:line="360" w:lineRule="auto"/>
                        <w:rPr>
                          <w:b/>
                        </w:rPr>
                      </w:pPr>
                      <w:r>
                        <w:rPr>
                          <w:b/>
                        </w:rPr>
                        <w:t>Hoe ga je te werk?</w:t>
                      </w:r>
                    </w:p>
                    <w:p w:rsidR="00FE1CCA" w:rsidRDefault="00FE1CCA" w:rsidP="005A7786">
                      <w:pPr>
                        <w:spacing w:line="360" w:lineRule="auto"/>
                      </w:pPr>
                    </w:p>
                    <w:p w:rsidR="00FE1CCA" w:rsidRDefault="00FE1CCA" w:rsidP="005A7786">
                      <w:pPr>
                        <w:spacing w:line="360" w:lineRule="auto"/>
                      </w:pPr>
                      <w:r>
                        <w:t>1.) Zoek met je groepje eerst algemene informatie over insecten. Wanneer is een dier een insect? Hoe zijn de insecten ontstaan? Wat voor insectensoorten zijn er? Noteer deze informatie kort.</w:t>
                      </w:r>
                    </w:p>
                    <w:p w:rsidR="00FE1CCA" w:rsidRDefault="00FE1CCA" w:rsidP="005A7786">
                      <w:pPr>
                        <w:spacing w:line="360" w:lineRule="auto"/>
                      </w:pPr>
                      <w:r>
                        <w:t>2.) Bedenk of zoek manieren om insecten te vangen zodat je ze (levend) kunt bekijken.</w:t>
                      </w:r>
                    </w:p>
                    <w:p w:rsidR="00FE1CCA" w:rsidRDefault="00FE1CCA" w:rsidP="005A7786">
                      <w:pPr>
                        <w:spacing w:line="360" w:lineRule="auto"/>
                      </w:pPr>
                      <w:r>
                        <w:t>3.) Verzamel het materiaal dat jullie nodig hebben om de insecten te vangen.</w:t>
                      </w:r>
                    </w:p>
                    <w:p w:rsidR="00FE1CCA" w:rsidRDefault="00FE1CCA" w:rsidP="005A7786">
                      <w:pPr>
                        <w:spacing w:line="360" w:lineRule="auto"/>
                      </w:pPr>
                      <w:r>
                        <w:t>4.) Ga in de buurt van de school op zoek naar insecten. Doe elk insect in een jampotje.</w:t>
                      </w:r>
                    </w:p>
                    <w:p w:rsidR="00FE1CCA" w:rsidRDefault="00FE1CCA" w:rsidP="005A7786">
                      <w:pPr>
                        <w:spacing w:line="360" w:lineRule="auto"/>
                      </w:pPr>
                      <w:r>
                        <w:t>5.) Verdeel de insecten over de leden van je groepje. Bekijk elk één of meerdere insecten met een loep.</w:t>
                      </w:r>
                    </w:p>
                    <w:p w:rsidR="00FE1CCA" w:rsidRDefault="00FE1CCA" w:rsidP="005A7786">
                      <w:pPr>
                        <w:spacing w:line="360" w:lineRule="auto"/>
                      </w:pPr>
                      <w:r>
                        <w:t xml:space="preserve">6.) Maak een duidelijke tekening van het insect. Noteer bij elk onderdeel van zijn lijf hoe het heet en waar het voor dient. </w:t>
                      </w:r>
                    </w:p>
                    <w:p w:rsidR="00FE1CCA" w:rsidRDefault="00FE1CCA" w:rsidP="005A7786">
                      <w:pPr>
                        <w:spacing w:line="360" w:lineRule="auto"/>
                      </w:pPr>
                      <w:r>
                        <w:t xml:space="preserve">7.) Zoek uit met welk insect je te maken hebt. Gebruik hierbij een determinatietabel (en evt. een woordenboek als je moeilijke woorden tegenkomt). Noteer de naam van het insect bij de tekening. </w:t>
                      </w:r>
                    </w:p>
                    <w:p w:rsidR="00FE1CCA" w:rsidRDefault="00FE1CCA" w:rsidP="005A7786">
                      <w:pPr>
                        <w:spacing w:line="360" w:lineRule="auto"/>
                      </w:pPr>
                      <w:r>
                        <w:t>8.) Zoek op hoe het leven van dit insect verloopt. Noteer de belangrijkste fasen uit zijn leven.</w:t>
                      </w:r>
                    </w:p>
                    <w:p w:rsidR="00FE1CCA" w:rsidRDefault="00FE1CCA" w:rsidP="005A7786">
                      <w:pPr>
                        <w:spacing w:line="360" w:lineRule="auto"/>
                      </w:pPr>
                      <w:r>
                        <w:t>9.) Maak samen met de hele groep een inventarisatie (overzicht) van alle insecten die jullie gevonden hebben:</w:t>
                      </w:r>
                    </w:p>
                    <w:p w:rsidR="00FE1CCA" w:rsidRDefault="00FE1CCA" w:rsidP="005A7786">
                      <w:pPr>
                        <w:spacing w:line="360" w:lineRule="auto"/>
                      </w:pPr>
                      <w:r>
                        <w:t>- Telkens komt er één lid van een groepje naar voren en vertelt iets over leven van het insect dat hij/zij getekend heeft. (Als dit insect al behandeld is, hoeft dat natuurlijk niet meer.)</w:t>
                      </w:r>
                    </w:p>
                    <w:p w:rsidR="00FE1CCA" w:rsidRDefault="00FE1CCA" w:rsidP="005A7786">
                      <w:pPr>
                        <w:spacing w:line="360" w:lineRule="auto"/>
                      </w:pPr>
                      <w:r>
                        <w:t xml:space="preserve">- Plak de tekeningen bij elkaar op de muur. </w:t>
                      </w:r>
                    </w:p>
                    <w:p w:rsidR="00FE1CCA" w:rsidRDefault="00FE1CCA" w:rsidP="005A7786">
                      <w:pPr>
                        <w:spacing w:line="360" w:lineRule="auto"/>
                      </w:pPr>
                      <w:r>
                        <w:t>10.) Bekijk de inventarisatie. Welke insecten kwamen het meest voor? Waar kan dat op duiden? Probeer samen een verklaring te vinden.</w:t>
                      </w:r>
                    </w:p>
                    <w:p w:rsidR="00FE1CCA" w:rsidRDefault="00FE1CCA" w:rsidP="005A7786">
                      <w:pPr>
                        <w:spacing w:line="360" w:lineRule="auto"/>
                      </w:pPr>
                      <w:r>
                        <w:t>11.) Breng de insecten in de potjes terug naar de plek waar jullie ze gevonden hebben en laat ze vrij.</w:t>
                      </w:r>
                    </w:p>
                    <w:p w:rsidR="00FE1CCA" w:rsidRDefault="00FE1CCA" w:rsidP="005A7786">
                      <w:pPr>
                        <w:spacing w:line="360" w:lineRule="auto"/>
                      </w:pPr>
                    </w:p>
                    <w:p w:rsidR="00FE1CCA" w:rsidRDefault="00FE1CCA" w:rsidP="005A7786">
                      <w:pPr>
                        <w:spacing w:line="360" w:lineRule="auto"/>
                      </w:pPr>
                    </w:p>
                    <w:p w:rsidR="00FE1CCA" w:rsidRDefault="00FE1CCA" w:rsidP="005A7786">
                      <w:pPr>
                        <w:spacing w:line="360" w:lineRule="auto"/>
                        <w:rPr>
                          <w:b/>
                        </w:rPr>
                      </w:pPr>
                      <w:r>
                        <w:rPr>
                          <w:b/>
                        </w:rPr>
                        <w:t>Wat kun je gebruiken?</w:t>
                      </w:r>
                    </w:p>
                    <w:p w:rsidR="00FE1CCA" w:rsidRDefault="00FE1CCA" w:rsidP="005A7786">
                      <w:pPr>
                        <w:tabs>
                          <w:tab w:val="left" w:pos="720"/>
                        </w:tabs>
                        <w:suppressAutoHyphens/>
                        <w:spacing w:line="360" w:lineRule="auto"/>
                      </w:pPr>
                      <w:r>
                        <w:t>- materiaal om insecten mee te vangen (dit kies je zelf).</w:t>
                      </w:r>
                    </w:p>
                    <w:p w:rsidR="00FE1CCA" w:rsidRDefault="00FE1CCA" w:rsidP="005A7786">
                      <w:pPr>
                        <w:tabs>
                          <w:tab w:val="left" w:pos="720"/>
                        </w:tabs>
                        <w:suppressAutoHyphens/>
                        <w:spacing w:line="360" w:lineRule="auto"/>
                      </w:pPr>
                      <w:r>
                        <w:t>- minstens 3 jampotjes per groep.</w:t>
                      </w:r>
                    </w:p>
                    <w:p w:rsidR="00FE1CCA" w:rsidRDefault="00FE1CCA" w:rsidP="005A7786">
                      <w:pPr>
                        <w:tabs>
                          <w:tab w:val="left" w:pos="720"/>
                        </w:tabs>
                        <w:suppressAutoHyphens/>
                        <w:spacing w:line="360" w:lineRule="auto"/>
                      </w:pPr>
                      <w:r>
                        <w:t>- 3 loepen per groep</w:t>
                      </w:r>
                    </w:p>
                    <w:p w:rsidR="00FE1CCA" w:rsidRDefault="00FE1CCA" w:rsidP="005A7786">
                      <w:pPr>
                        <w:tabs>
                          <w:tab w:val="left" w:pos="720"/>
                        </w:tabs>
                        <w:suppressAutoHyphens/>
                        <w:spacing w:line="360" w:lineRule="auto"/>
                      </w:pPr>
                      <w:r>
                        <w:t>- tekenpapier en (kleur)potloden</w:t>
                      </w:r>
                    </w:p>
                    <w:p w:rsidR="00FE1CCA" w:rsidRDefault="00FE1CCA" w:rsidP="005A7786">
                      <w:pPr>
                        <w:tabs>
                          <w:tab w:val="left" w:pos="720"/>
                        </w:tabs>
                        <w:suppressAutoHyphens/>
                        <w:spacing w:line="360" w:lineRule="auto"/>
                      </w:pPr>
                      <w:r>
                        <w:t>- determinatietabel insecten (er staat ook een goede op internet)</w:t>
                      </w:r>
                    </w:p>
                    <w:p w:rsidR="00FE1CCA" w:rsidRDefault="00FE1CCA" w:rsidP="005A7786">
                      <w:pPr>
                        <w:tabs>
                          <w:tab w:val="left" w:pos="720"/>
                        </w:tabs>
                        <w:suppressAutoHyphens/>
                        <w:spacing w:line="360" w:lineRule="auto"/>
                      </w:pPr>
                      <w:r>
                        <w:t>- evt. woordenboek</w:t>
                      </w:r>
                    </w:p>
                    <w:p w:rsidR="00FE1CCA" w:rsidRDefault="00FE1CCA" w:rsidP="005A7786">
                      <w:pPr>
                        <w:tabs>
                          <w:tab w:val="left" w:pos="720"/>
                        </w:tabs>
                        <w:suppressAutoHyphens/>
                        <w:spacing w:line="360" w:lineRule="auto"/>
                      </w:pPr>
                      <w:r>
                        <w:t>- lijm of kneedgum</w:t>
                      </w:r>
                    </w:p>
                    <w:p w:rsidR="00FE1CCA" w:rsidRDefault="00FE1CCA" w:rsidP="005A7786">
                      <w:pPr>
                        <w:tabs>
                          <w:tab w:val="left" w:pos="720"/>
                        </w:tabs>
                        <w:suppressAutoHyphens/>
                        <w:spacing w:line="360" w:lineRule="auto"/>
                      </w:pPr>
                    </w:p>
                    <w:p w:rsidR="00FE1CCA" w:rsidRDefault="00FE1CCA" w:rsidP="005A7786">
                      <w:pPr>
                        <w:spacing w:line="360" w:lineRule="auto"/>
                        <w:rPr>
                          <w:b/>
                        </w:rPr>
                      </w:pPr>
                    </w:p>
                    <w:p w:rsidR="00FE1CCA" w:rsidRDefault="00FE1CCA" w:rsidP="005A7786">
                      <w:pPr>
                        <w:spacing w:line="360" w:lineRule="auto"/>
                        <w:rPr>
                          <w:b/>
                        </w:rPr>
                      </w:pPr>
                      <w:r>
                        <w:rPr>
                          <w:b/>
                        </w:rPr>
                        <w:t>Informatie</w:t>
                      </w:r>
                    </w:p>
                    <w:p w:rsidR="00FE1CCA" w:rsidRDefault="00FE1CCA" w:rsidP="005A7786">
                      <w:pPr>
                        <w:numPr>
                          <w:ilvl w:val="0"/>
                          <w:numId w:val="1"/>
                        </w:numPr>
                        <w:suppressAutoHyphens/>
                        <w:spacing w:line="360" w:lineRule="auto"/>
                      </w:pPr>
                      <w:r>
                        <w:t xml:space="preserve">Hoe ziet een insect eruit? </w:t>
                      </w:r>
                      <w:hyperlink r:id="rId27" w:history="1">
                        <w:r w:rsidRPr="0015096F">
                          <w:rPr>
                            <w:rStyle w:val="Hyperlink"/>
                          </w:rPr>
                          <w:t>http://www.beesies.nl/kenmerken/insekten.htm</w:t>
                        </w:r>
                      </w:hyperlink>
                    </w:p>
                    <w:p w:rsidR="00FE1CCA" w:rsidRPr="00AE01B0" w:rsidRDefault="00FE1CCA" w:rsidP="005A7786">
                      <w:pPr>
                        <w:numPr>
                          <w:ilvl w:val="0"/>
                          <w:numId w:val="1"/>
                        </w:numPr>
                        <w:suppressAutoHyphens/>
                        <w:spacing w:line="360" w:lineRule="auto"/>
                      </w:pPr>
                      <w:r w:rsidRPr="00AE01B0">
                        <w:t xml:space="preserve">Insecten determineren: </w:t>
                      </w:r>
                      <w:hyperlink r:id="rId28" w:history="1">
                        <w:r w:rsidRPr="00AE01B0">
                          <w:rPr>
                            <w:rStyle w:val="Hyperlink"/>
                          </w:rPr>
                          <w:t>http://www.soortenbank.nl/determinatie.php</w:t>
                        </w:r>
                      </w:hyperlink>
                    </w:p>
                    <w:p w:rsidR="00FE1CCA" w:rsidRPr="00AE01B0" w:rsidRDefault="00FE1CCA" w:rsidP="005A7786">
                      <w:pPr>
                        <w:numPr>
                          <w:ilvl w:val="0"/>
                          <w:numId w:val="1"/>
                        </w:numPr>
                        <w:suppressAutoHyphens/>
                        <w:spacing w:line="360" w:lineRule="auto"/>
                      </w:pPr>
                      <w:r w:rsidRPr="00AE01B0">
                        <w:t xml:space="preserve">Vlinders en rupsen determineren: </w:t>
                      </w:r>
                      <w:hyperlink r:id="rId29" w:history="1">
                        <w:r w:rsidRPr="00AE01B0">
                          <w:rPr>
                            <w:rStyle w:val="Hyperlink"/>
                          </w:rPr>
                          <w:t>http://www.vlindernet.nl/</w:t>
                        </w:r>
                      </w:hyperlink>
                    </w:p>
                    <w:p w:rsidR="00FE1CCA" w:rsidRPr="00AE01B0" w:rsidRDefault="00FE1CCA" w:rsidP="005A7786">
                      <w:pPr>
                        <w:numPr>
                          <w:ilvl w:val="0"/>
                          <w:numId w:val="1"/>
                        </w:numPr>
                        <w:suppressAutoHyphens/>
                        <w:spacing w:line="360" w:lineRule="auto"/>
                      </w:pPr>
                      <w:r w:rsidRPr="00AE01B0">
                        <w:t xml:space="preserve">Sprinkhanen determineren: </w:t>
                      </w:r>
                      <w:hyperlink r:id="rId30" w:history="1">
                        <w:r w:rsidRPr="00AE01B0">
                          <w:rPr>
                            <w:rStyle w:val="Hyperlink"/>
                          </w:rPr>
                          <w:t>http://www.saltabel.org/DeterminatietabelKlein.pdf</w:t>
                        </w:r>
                      </w:hyperlink>
                    </w:p>
                    <w:p w:rsidR="00FE1CCA" w:rsidRDefault="00FE1CCA" w:rsidP="005A7786">
                      <w:pPr>
                        <w:numPr>
                          <w:ilvl w:val="0"/>
                          <w:numId w:val="1"/>
                        </w:numPr>
                        <w:suppressAutoHyphens/>
                        <w:spacing w:line="360" w:lineRule="auto"/>
                      </w:pPr>
                      <w:r>
                        <w:t xml:space="preserve">Muggen: </w:t>
                      </w:r>
                      <w:hyperlink r:id="rId31" w:history="1">
                        <w:r w:rsidRPr="0015096F">
                          <w:rPr>
                            <w:rStyle w:val="Hyperlink"/>
                          </w:rPr>
                          <w:t>http://www.hetklokhuis.nl/lees/dossiers/read/dossier_intro.cfm?did=08777006-508B-E261-7912D45AE163A202</w:t>
                        </w:r>
                      </w:hyperlink>
                    </w:p>
                    <w:p w:rsidR="00FE1CCA" w:rsidRDefault="00FE1CCA" w:rsidP="005A7786">
                      <w:pPr>
                        <w:numPr>
                          <w:ilvl w:val="0"/>
                          <w:numId w:val="1"/>
                        </w:numPr>
                        <w:suppressAutoHyphens/>
                        <w:spacing w:line="360" w:lineRule="auto"/>
                      </w:pPr>
                      <w:r>
                        <w:t xml:space="preserve">Hoe groeit een vlieg? </w:t>
                      </w:r>
                      <w:hyperlink r:id="rId32" w:history="1">
                        <w:r w:rsidRPr="0015096F">
                          <w:rPr>
                            <w:rStyle w:val="Hyperlink"/>
                          </w:rPr>
                          <w:t>http://www.iselinge.nl/scholenplein/pabolessen/99002dgroei/vlieg.htm</w:t>
                        </w:r>
                      </w:hyperlink>
                    </w:p>
                    <w:p w:rsidR="00FE1CCA" w:rsidRDefault="00FE1CCA" w:rsidP="005A7786">
                      <w:pPr>
                        <w:numPr>
                          <w:ilvl w:val="0"/>
                          <w:numId w:val="1"/>
                        </w:numPr>
                        <w:suppressAutoHyphens/>
                        <w:spacing w:line="360" w:lineRule="auto"/>
                      </w:pPr>
                      <w:r>
                        <w:t xml:space="preserve">Hoe groeit een vlinder? (1) </w:t>
                      </w:r>
                      <w:hyperlink r:id="rId33" w:history="1">
                        <w:r w:rsidRPr="0015096F">
                          <w:rPr>
                            <w:rStyle w:val="Hyperlink"/>
                          </w:rPr>
                          <w:t>http://www.iselinge.nl/scholenplein/pabolessen/99002dgroei/vlinder.htm</w:t>
                        </w:r>
                      </w:hyperlink>
                    </w:p>
                    <w:p w:rsidR="00FE1CCA" w:rsidRDefault="00FE1CCA" w:rsidP="005A7786">
                      <w:pPr>
                        <w:numPr>
                          <w:ilvl w:val="0"/>
                          <w:numId w:val="1"/>
                        </w:numPr>
                        <w:suppressAutoHyphens/>
                        <w:spacing w:line="360" w:lineRule="auto"/>
                      </w:pPr>
                      <w:r>
                        <w:t xml:space="preserve">Hoe groeit een vlinder? (2) </w:t>
                      </w:r>
                      <w:hyperlink r:id="rId34" w:history="1">
                        <w:r w:rsidRPr="0015096F">
                          <w:rPr>
                            <w:rStyle w:val="Hyperlink"/>
                          </w:rPr>
                          <w:t>http://www.schooltv.nl/beeldbank/clippopup/20050115_vaneitotvlinder0</w:t>
                        </w:r>
                      </w:hyperlink>
                    </w:p>
                    <w:p w:rsidR="00FE1CCA" w:rsidRDefault="00FE1CCA" w:rsidP="005A7786">
                      <w:pPr>
                        <w:numPr>
                          <w:ilvl w:val="0"/>
                          <w:numId w:val="1"/>
                        </w:numPr>
                        <w:suppressAutoHyphens/>
                        <w:spacing w:line="360" w:lineRule="auto"/>
                      </w:pPr>
                      <w:r>
                        <w:t xml:space="preserve">Allerlei leuke filmpjes over insecten: </w:t>
                      </w:r>
                      <w:hyperlink r:id="rId35" w:history="1">
                        <w:r w:rsidRPr="0015096F">
                          <w:rPr>
                            <w:rStyle w:val="Hyperlink"/>
                          </w:rPr>
                          <w:t>http://weetje-insecten.yurls.net/index.php?mod=yurlspage&amp;pageId=26244</w:t>
                        </w:r>
                      </w:hyperlink>
                    </w:p>
                    <w:p w:rsidR="00FE1CCA" w:rsidRDefault="00FE1CCA" w:rsidP="005A7786">
                      <w:pPr>
                        <w:suppressAutoHyphens/>
                        <w:spacing w:line="360" w:lineRule="auto"/>
                        <w:ind w:left="360"/>
                      </w:pPr>
                      <w:r>
                        <w:t>@</w:t>
                      </w:r>
                    </w:p>
                    <w:p w:rsidR="00FE1CCA" w:rsidRDefault="00FE1CCA" w:rsidP="005A7786">
                      <w:pPr>
                        <w:suppressAutoHyphens/>
                        <w:spacing w:line="360" w:lineRule="auto"/>
                      </w:pPr>
                    </w:p>
                    <w:p w:rsidR="00FE1CCA" w:rsidRDefault="00FE1CCA"/>
                  </w:txbxContent>
                </v:textbox>
                <w10:wrap type="tight" anchorx="page" anchory="page"/>
              </v:shape>
            </w:pict>
          </mc:Fallback>
        </mc:AlternateContent>
      </w:r>
      <w:r w:rsidR="005A7786">
        <w:t xml:space="preserve"> </w:t>
      </w:r>
      <w:bookmarkEnd w:id="0"/>
      <w:r w:rsidR="005A7786">
        <w:br w:type="page"/>
      </w:r>
      <w:bookmarkEnd w:id="1"/>
      <w:bookmarkEnd w:id="2"/>
      <w:r w:rsidR="00943DFE">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1643380</wp:posOffset>
                </wp:positionH>
                <wp:positionV relativeFrom="page">
                  <wp:posOffset>685800</wp:posOffset>
                </wp:positionV>
                <wp:extent cx="5227320" cy="9321800"/>
                <wp:effectExtent l="0" t="0" r="0" b="3175"/>
                <wp:wrapTight wrapText="bothSides">
                  <wp:wrapPolygon edited="0">
                    <wp:start x="0" y="0"/>
                    <wp:lineTo x="21600" y="0"/>
                    <wp:lineTo x="21600" y="21600"/>
                    <wp:lineTo x="0" y="21600"/>
                    <wp:lineTo x="0" y="0"/>
                  </wp:wrapPolygon>
                </wp:wrapTight>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932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margin-left:129.4pt;margin-top:54pt;width:411.6pt;height:7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" filled="f" stroked="f">
                <v:textbox style="mso-next-textbox:#Text Box 51" inset=",7.2pt,,7.2pt">
                  <w:txbxContent/>
                </v:textbox>
                <w10:wrap type="tight" anchorx="page" anchory="page"/>
              </v:shape>
            </w:pict>
          </mc:Fallback>
        </mc:AlternateContent>
      </w:r>
      <w:r w:rsidR="005A7786">
        <w:br w:type="page"/>
      </w:r>
      <w:r w:rsidR="00943DFE">
        <w:rPr>
          <w:noProof/>
        </w:rPr>
        <mc:AlternateContent>
          <mc:Choice Requires="wps">
            <w:drawing>
              <wp:anchor distT="0" distB="0" distL="114300" distR="114300" simplePos="0" relativeHeight="251656192" behindDoc="0" locked="0" layoutInCell="1" allowOverlap="1">
                <wp:simplePos x="0" y="0"/>
                <wp:positionH relativeFrom="page">
                  <wp:posOffset>1643380</wp:posOffset>
                </wp:positionH>
                <wp:positionV relativeFrom="page">
                  <wp:posOffset>685800</wp:posOffset>
                </wp:positionV>
                <wp:extent cx="5227320" cy="9321800"/>
                <wp:effectExtent l="0" t="0" r="0" b="3175"/>
                <wp:wrapTight wrapText="bothSides">
                  <wp:wrapPolygon edited="0">
                    <wp:start x="0" y="0"/>
                    <wp:lineTo x="21600" y="0"/>
                    <wp:lineTo x="21600" y="21600"/>
                    <wp:lineTo x="0" y="21600"/>
                    <wp:lineTo x="0" y="0"/>
                  </wp:wrapPolygon>
                </wp:wrapTight>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932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129.4pt;margin-top:54pt;width:411.6pt;height:7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" filled="f" stroked="f">
                <v:textbox style="mso-next-textbox:#Text Box 59" inset=",7.2pt,,7.2pt">
                  <w:txbxContent/>
                </v:textbox>
                <w10:wrap type="tight" anchorx="page" anchory="page"/>
              </v:shape>
            </w:pict>
          </mc:Fallback>
        </mc:AlternateContent>
      </w:r>
      <w:r w:rsidR="005A7786">
        <w:br w:type="page"/>
      </w:r>
      <w:r>
        <w:rPr>
          <w:noProof/>
        </w:rPr>
        <mc:AlternateContent>
          <mc:Choice Requires="wps">
            <w:drawing>
              <wp:anchor distT="0" distB="0" distL="114300" distR="114300" simplePos="0" relativeHeight="251658240" behindDoc="0" locked="0" layoutInCell="1" allowOverlap="1">
                <wp:simplePos x="0" y="0"/>
                <wp:positionH relativeFrom="page">
                  <wp:posOffset>1673860</wp:posOffset>
                </wp:positionH>
                <wp:positionV relativeFrom="page">
                  <wp:posOffset>1289050</wp:posOffset>
                </wp:positionV>
                <wp:extent cx="5179060" cy="2104390"/>
                <wp:effectExtent l="0" t="3175" r="0" b="0"/>
                <wp:wrapTight wrapText="bothSides">
                  <wp:wrapPolygon edited="0">
                    <wp:start x="0" y="0"/>
                    <wp:lineTo x="21600" y="0"/>
                    <wp:lineTo x="21600" y="21600"/>
                    <wp:lineTo x="0" y="21600"/>
                    <wp:lineTo x="0" y="0"/>
                  </wp:wrapPolygon>
                </wp:wrapTight>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210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9"/>
                              <w:gridCol w:w="1547"/>
                              <w:gridCol w:w="1500"/>
                            </w:tblGrid>
                            <w:tr w:rsidR="00FE1CCA" w:rsidRPr="00513604" w:rsidTr="00035C14">
                              <w:trPr>
                                <w:trHeight w:val="257"/>
                              </w:trPr>
                              <w:tc>
                                <w:tcPr>
                                  <w:tcW w:w="5182" w:type="dxa"/>
                                  <w:shd w:val="clear" w:color="auto" w:fill="3C3377"/>
                                </w:tcPr>
                                <w:p w:rsidR="00FE1CCA" w:rsidRPr="00571DEB" w:rsidRDefault="00FE1CCA" w:rsidP="00E0346C">
                                  <w:pPr>
                                    <w:pStyle w:val="tabelkop"/>
                                    <w:rPr>
                                      <w:highlight w:val="darkMagenta"/>
                                    </w:rPr>
                                  </w:pPr>
                                  <w:r w:rsidRPr="00571DEB">
                                    <w:t>Eisen</w:t>
                                  </w:r>
                                </w:p>
                              </w:tc>
                              <w:tc>
                                <w:tcPr>
                                  <w:tcW w:w="1550" w:type="dxa"/>
                                  <w:shd w:val="clear" w:color="auto" w:fill="3C3377"/>
                                </w:tcPr>
                                <w:p w:rsidR="00FE1CCA" w:rsidRPr="00571DEB" w:rsidRDefault="00FE1CCA" w:rsidP="00E0346C">
                                  <w:pPr>
                                    <w:pStyle w:val="tabelkop"/>
                                  </w:pPr>
                                  <w:r w:rsidRPr="00571DEB">
                                    <w:t>Beoordeling leerling</w:t>
                                  </w:r>
                                </w:p>
                              </w:tc>
                              <w:tc>
                                <w:tcPr>
                                  <w:tcW w:w="1500" w:type="dxa"/>
                                  <w:shd w:val="clear" w:color="auto" w:fill="3C3377"/>
                                </w:tcPr>
                                <w:p w:rsidR="00FE1CCA" w:rsidRPr="00571DEB" w:rsidRDefault="00FE1CCA" w:rsidP="00E0346C">
                                  <w:pPr>
                                    <w:pStyle w:val="tabelkop"/>
                                  </w:pPr>
                                  <w:r w:rsidRPr="00571DEB">
                                    <w:t>Beoordeling leerkracht</w:t>
                                  </w:r>
                                </w:p>
                              </w:tc>
                            </w:tr>
                            <w:tr w:rsidR="00035C14" w:rsidTr="00035C14">
                              <w:trPr>
                                <w:trHeight w:val="257"/>
                              </w:trPr>
                              <w:tc>
                                <w:tcPr>
                                  <w:tcW w:w="5182" w:type="dxa"/>
                                  <w:vAlign w:val="center"/>
                                </w:tcPr>
                                <w:p w:rsidR="00035C14" w:rsidRPr="009E5557" w:rsidRDefault="00035C14" w:rsidP="00632B3E">
                                  <w:pPr>
                                    <w:pStyle w:val="tabel"/>
                                    <w:rPr>
                                      <w:i/>
                                    </w:rPr>
                                  </w:pPr>
                                  <w:r>
                                    <w:t>Ik heb ontdekt waar kerst vandaan komt.</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035C14" w:rsidTr="00035C14">
                              <w:trPr>
                                <w:trHeight w:val="257"/>
                              </w:trPr>
                              <w:tc>
                                <w:tcPr>
                                  <w:tcW w:w="5182" w:type="dxa"/>
                                  <w:vAlign w:val="center"/>
                                </w:tcPr>
                                <w:p w:rsidR="00035C14" w:rsidRPr="009E5557" w:rsidRDefault="00035C14" w:rsidP="00632B3E">
                                  <w:pPr>
                                    <w:pStyle w:val="tabel"/>
                                    <w:rPr>
                                      <w:i/>
                                    </w:rPr>
                                  </w:pPr>
                                  <w:r>
                                    <w:t>Ik heb ontdekt waarom er een kerstboom in huis staat.</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035C14" w:rsidTr="00035C14">
                              <w:trPr>
                                <w:trHeight w:val="257"/>
                              </w:trPr>
                              <w:tc>
                                <w:tcPr>
                                  <w:tcW w:w="5182" w:type="dxa"/>
                                  <w:vAlign w:val="center"/>
                                </w:tcPr>
                                <w:p w:rsidR="00035C14" w:rsidRPr="009E5557" w:rsidRDefault="00035C14" w:rsidP="00632B3E">
                                  <w:pPr>
                                    <w:pStyle w:val="tabel"/>
                                    <w:rPr>
                                      <w:i/>
                                    </w:rPr>
                                  </w:pPr>
                                  <w:r>
                                    <w:t>Ik heb ontdekt dat mensen op hun eigen manier kerst vieren.</w:t>
                                  </w:r>
                                  <w:r w:rsidRPr="009E5557">
                                    <w:rPr>
                                      <w:i/>
                                    </w:rPr>
                                    <w:t>.</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035C14" w:rsidTr="00035C14">
                              <w:trPr>
                                <w:trHeight w:val="257"/>
                              </w:trPr>
                              <w:tc>
                                <w:tcPr>
                                  <w:tcW w:w="5182" w:type="dxa"/>
                                </w:tcPr>
                                <w:p w:rsidR="00035C14" w:rsidRPr="009E5557" w:rsidRDefault="00035C14" w:rsidP="00632B3E">
                                  <w:pPr>
                                    <w:pStyle w:val="tabel"/>
                                    <w:rPr>
                                      <w:i/>
                                    </w:rPr>
                                  </w:pPr>
                                  <w:r>
                                    <w:t>Ik heb het oudste verhaal over kerst gespeeld.</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035C14" w:rsidTr="00035C14">
                              <w:trPr>
                                <w:trHeight w:val="257"/>
                              </w:trPr>
                              <w:tc>
                                <w:tcPr>
                                  <w:tcW w:w="5182" w:type="dxa"/>
                                  <w:vAlign w:val="center"/>
                                </w:tcPr>
                                <w:p w:rsidR="00035C14" w:rsidRPr="009E5557" w:rsidRDefault="00035C14" w:rsidP="00632B3E">
                                  <w:pPr>
                                    <w:pStyle w:val="tabel"/>
                                    <w:rPr>
                                      <w:i/>
                                    </w:rPr>
                                  </w:pPr>
                                  <w:r>
                                    <w:t>Ik heb een verhaal over een kerstboom bedacht.</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035C14" w:rsidTr="00035C14">
                              <w:trPr>
                                <w:trHeight w:val="257"/>
                              </w:trPr>
                              <w:tc>
                                <w:tcPr>
                                  <w:tcW w:w="5182" w:type="dxa"/>
                                  <w:vAlign w:val="center"/>
                                </w:tcPr>
                                <w:p w:rsidR="00035C14" w:rsidRPr="009E5557" w:rsidRDefault="00035C14" w:rsidP="00632B3E">
                                  <w:pPr>
                                    <w:pStyle w:val="tabel"/>
                                    <w:rPr>
                                      <w:i/>
                                    </w:rPr>
                                  </w:pPr>
                                  <w:r>
                                    <w:t>Ik heb een kerstkaart gemaakt.</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FE1CCA" w:rsidTr="00035C14">
                              <w:trPr>
                                <w:trHeight w:val="257"/>
                              </w:trPr>
                              <w:tc>
                                <w:tcPr>
                                  <w:tcW w:w="5182" w:type="dxa"/>
                                  <w:vAlign w:val="center"/>
                                </w:tcPr>
                                <w:p w:rsidR="00FE1CCA" w:rsidRPr="009E5557" w:rsidRDefault="00035C14" w:rsidP="00E0346C">
                                  <w:pPr>
                                    <w:pStyle w:val="tabel"/>
                                    <w:rPr>
                                      <w:i/>
                                    </w:rPr>
                                  </w:pPr>
                                  <w:r>
                                    <w:t>Ik heb goed samengewerkt.</w:t>
                                  </w:r>
                                </w:p>
                              </w:tc>
                              <w:tc>
                                <w:tcPr>
                                  <w:tcW w:w="1550" w:type="dxa"/>
                                  <w:vAlign w:val="center"/>
                                </w:tcPr>
                                <w:p w:rsidR="00FE1CCA" w:rsidRPr="00571DEB" w:rsidRDefault="00FE1CCA"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FE1CCA" w:rsidRPr="00571DEB" w:rsidRDefault="00FE1CCA"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bl>
                          <w:p w:rsidR="00FE1CCA" w:rsidRDefault="00FE1CCA"/>
                        </w:txbxContent>
                      </wps:txbx>
                      <wps:bodyPr rot="0" vert="horz" wrap="square" lIns="44450" tIns="0" rIns="4445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131.8pt;margin-top:101.5pt;width:407.8pt;height:165.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JOuAIAALo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" filled="f" stroked="f">
                <v:textbox inset="3.5pt,0,3.5pt,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9"/>
                        <w:gridCol w:w="1547"/>
                        <w:gridCol w:w="1500"/>
                      </w:tblGrid>
                      <w:tr w:rsidR="00FE1CCA" w:rsidRPr="00513604" w:rsidTr="00035C14">
                        <w:trPr>
                          <w:trHeight w:val="257"/>
                        </w:trPr>
                        <w:tc>
                          <w:tcPr>
                            <w:tcW w:w="5182" w:type="dxa"/>
                            <w:shd w:val="clear" w:color="auto" w:fill="3C3377"/>
                          </w:tcPr>
                          <w:p w:rsidR="00FE1CCA" w:rsidRPr="00571DEB" w:rsidRDefault="00FE1CCA" w:rsidP="00E0346C">
                            <w:pPr>
                              <w:pStyle w:val="tabelkop"/>
                              <w:rPr>
                                <w:highlight w:val="darkMagenta"/>
                              </w:rPr>
                            </w:pPr>
                            <w:r w:rsidRPr="00571DEB">
                              <w:t>Eisen</w:t>
                            </w:r>
                          </w:p>
                        </w:tc>
                        <w:tc>
                          <w:tcPr>
                            <w:tcW w:w="1550" w:type="dxa"/>
                            <w:shd w:val="clear" w:color="auto" w:fill="3C3377"/>
                          </w:tcPr>
                          <w:p w:rsidR="00FE1CCA" w:rsidRPr="00571DEB" w:rsidRDefault="00FE1CCA" w:rsidP="00E0346C">
                            <w:pPr>
                              <w:pStyle w:val="tabelkop"/>
                            </w:pPr>
                            <w:r w:rsidRPr="00571DEB">
                              <w:t>Beoordeling leerling</w:t>
                            </w:r>
                          </w:p>
                        </w:tc>
                        <w:tc>
                          <w:tcPr>
                            <w:tcW w:w="1500" w:type="dxa"/>
                            <w:shd w:val="clear" w:color="auto" w:fill="3C3377"/>
                          </w:tcPr>
                          <w:p w:rsidR="00FE1CCA" w:rsidRPr="00571DEB" w:rsidRDefault="00FE1CCA" w:rsidP="00E0346C">
                            <w:pPr>
                              <w:pStyle w:val="tabelkop"/>
                            </w:pPr>
                            <w:r w:rsidRPr="00571DEB">
                              <w:t>Beoordeling leerkracht</w:t>
                            </w:r>
                          </w:p>
                        </w:tc>
                      </w:tr>
                      <w:tr w:rsidR="00035C14" w:rsidTr="00035C14">
                        <w:trPr>
                          <w:trHeight w:val="257"/>
                        </w:trPr>
                        <w:tc>
                          <w:tcPr>
                            <w:tcW w:w="5182" w:type="dxa"/>
                            <w:vAlign w:val="center"/>
                          </w:tcPr>
                          <w:p w:rsidR="00035C14" w:rsidRPr="009E5557" w:rsidRDefault="00035C14" w:rsidP="00632B3E">
                            <w:pPr>
                              <w:pStyle w:val="tabel"/>
                              <w:rPr>
                                <w:i/>
                              </w:rPr>
                            </w:pPr>
                            <w:r>
                              <w:t>Ik heb ontdekt waar kerst vandaan komt.</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035C14" w:rsidTr="00035C14">
                        <w:trPr>
                          <w:trHeight w:val="257"/>
                        </w:trPr>
                        <w:tc>
                          <w:tcPr>
                            <w:tcW w:w="5182" w:type="dxa"/>
                            <w:vAlign w:val="center"/>
                          </w:tcPr>
                          <w:p w:rsidR="00035C14" w:rsidRPr="009E5557" w:rsidRDefault="00035C14" w:rsidP="00632B3E">
                            <w:pPr>
                              <w:pStyle w:val="tabel"/>
                              <w:rPr>
                                <w:i/>
                              </w:rPr>
                            </w:pPr>
                            <w:r>
                              <w:t>Ik heb ontdekt waarom er een kerstboom in huis staat.</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035C14" w:rsidTr="00035C14">
                        <w:trPr>
                          <w:trHeight w:val="257"/>
                        </w:trPr>
                        <w:tc>
                          <w:tcPr>
                            <w:tcW w:w="5182" w:type="dxa"/>
                            <w:vAlign w:val="center"/>
                          </w:tcPr>
                          <w:p w:rsidR="00035C14" w:rsidRPr="009E5557" w:rsidRDefault="00035C14" w:rsidP="00632B3E">
                            <w:pPr>
                              <w:pStyle w:val="tabel"/>
                              <w:rPr>
                                <w:i/>
                              </w:rPr>
                            </w:pPr>
                            <w:r>
                              <w:t>Ik heb ontdekt dat mensen op hun eigen manier kerst vieren.</w:t>
                            </w:r>
                            <w:r w:rsidRPr="009E5557">
                              <w:rPr>
                                <w:i/>
                              </w:rPr>
                              <w:t>.</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035C14" w:rsidTr="00035C14">
                        <w:trPr>
                          <w:trHeight w:val="257"/>
                        </w:trPr>
                        <w:tc>
                          <w:tcPr>
                            <w:tcW w:w="5182" w:type="dxa"/>
                          </w:tcPr>
                          <w:p w:rsidR="00035C14" w:rsidRPr="009E5557" w:rsidRDefault="00035C14" w:rsidP="00632B3E">
                            <w:pPr>
                              <w:pStyle w:val="tabel"/>
                              <w:rPr>
                                <w:i/>
                              </w:rPr>
                            </w:pPr>
                            <w:r>
                              <w:t>Ik heb het oudste verhaal over kerst gespeeld.</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035C14" w:rsidTr="00035C14">
                        <w:trPr>
                          <w:trHeight w:val="257"/>
                        </w:trPr>
                        <w:tc>
                          <w:tcPr>
                            <w:tcW w:w="5182" w:type="dxa"/>
                            <w:vAlign w:val="center"/>
                          </w:tcPr>
                          <w:p w:rsidR="00035C14" w:rsidRPr="009E5557" w:rsidRDefault="00035C14" w:rsidP="00632B3E">
                            <w:pPr>
                              <w:pStyle w:val="tabel"/>
                              <w:rPr>
                                <w:i/>
                              </w:rPr>
                            </w:pPr>
                            <w:r>
                              <w:t>Ik heb een verhaal over een kerstboom bedacht.</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035C14" w:rsidTr="00035C14">
                        <w:trPr>
                          <w:trHeight w:val="257"/>
                        </w:trPr>
                        <w:tc>
                          <w:tcPr>
                            <w:tcW w:w="5182" w:type="dxa"/>
                            <w:vAlign w:val="center"/>
                          </w:tcPr>
                          <w:p w:rsidR="00035C14" w:rsidRPr="009E5557" w:rsidRDefault="00035C14" w:rsidP="00632B3E">
                            <w:pPr>
                              <w:pStyle w:val="tabel"/>
                              <w:rPr>
                                <w:i/>
                              </w:rPr>
                            </w:pPr>
                            <w:r>
                              <w:t>Ik heb een kerstkaart gemaakt.</w:t>
                            </w:r>
                          </w:p>
                        </w:tc>
                        <w:tc>
                          <w:tcPr>
                            <w:tcW w:w="155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035C14" w:rsidRPr="00571DEB" w:rsidRDefault="00035C14"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FE1CCA" w:rsidTr="00035C14">
                        <w:trPr>
                          <w:trHeight w:val="257"/>
                        </w:trPr>
                        <w:tc>
                          <w:tcPr>
                            <w:tcW w:w="5182" w:type="dxa"/>
                            <w:vAlign w:val="center"/>
                          </w:tcPr>
                          <w:p w:rsidR="00FE1CCA" w:rsidRPr="009E5557" w:rsidRDefault="00035C14" w:rsidP="00E0346C">
                            <w:pPr>
                              <w:pStyle w:val="tabel"/>
                              <w:rPr>
                                <w:i/>
                              </w:rPr>
                            </w:pPr>
                            <w:r>
                              <w:t>Ik heb goed samengewerkt.</w:t>
                            </w:r>
                          </w:p>
                        </w:tc>
                        <w:tc>
                          <w:tcPr>
                            <w:tcW w:w="1550" w:type="dxa"/>
                            <w:vAlign w:val="center"/>
                          </w:tcPr>
                          <w:p w:rsidR="00FE1CCA" w:rsidRPr="00571DEB" w:rsidRDefault="00FE1CCA"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FE1CCA" w:rsidRPr="00571DEB" w:rsidRDefault="00FE1CCA"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bl>
                    <w:p w:rsidR="00FE1CCA" w:rsidRDefault="00FE1CCA"/>
                  </w:txbxContent>
                </v:textbox>
                <w10:wrap type="tight" anchorx="page" anchory="page"/>
              </v:shape>
            </w:pict>
          </mc:Fallback>
        </mc:AlternateContent>
      </w:r>
      <w:r w:rsidR="00943DFE">
        <w:rPr>
          <w:noProof/>
        </w:rPr>
        <mc:AlternateContent>
          <mc:Choice Requires="wps">
            <w:drawing>
              <wp:anchor distT="0" distB="0" distL="114300" distR="114300" simplePos="0" relativeHeight="251659264" behindDoc="0" locked="0" layoutInCell="1" allowOverlap="1">
                <wp:simplePos x="0" y="0"/>
                <wp:positionH relativeFrom="page">
                  <wp:posOffset>1651635</wp:posOffset>
                </wp:positionH>
                <wp:positionV relativeFrom="page">
                  <wp:posOffset>3202940</wp:posOffset>
                </wp:positionV>
                <wp:extent cx="5227320" cy="5661660"/>
                <wp:effectExtent l="3810" t="2540" r="0" b="3175"/>
                <wp:wrapTight wrapText="bothSides">
                  <wp:wrapPolygon edited="0">
                    <wp:start x="0" y="0"/>
                    <wp:lineTo x="21600" y="0"/>
                    <wp:lineTo x="21600" y="21600"/>
                    <wp:lineTo x="0" y="21600"/>
                    <wp:lineTo x="0" y="0"/>
                  </wp:wrapPolygon>
                </wp:wrapTight>
                <wp:docPr id="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566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3"/>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2" type="#_x0000_t202" style="position:absolute;margin-left:130.05pt;margin-top:252.2pt;width:411.6pt;height:445.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" filled="f" stroked="f">
                <v:textbox inset=",7.2pt,,7.2pt">
                  <w:txbxContent/>
                </v:textbox>
                <w10:wrap type="tight" anchorx="page" anchory="page"/>
              </v:shape>
            </w:pict>
          </mc:Fallback>
        </mc:AlternateContent>
      </w:r>
      <w:r w:rsidR="00943DFE">
        <w:rPr>
          <w:noProof/>
        </w:rPr>
        <mc:AlternateContent>
          <mc:Choice Requires="wps">
            <w:drawing>
              <wp:anchor distT="0" distB="0" distL="114300" distR="114300" simplePos="0" relativeHeight="251661312" behindDoc="0" locked="0" layoutInCell="1" allowOverlap="1">
                <wp:simplePos x="0" y="0"/>
                <wp:positionH relativeFrom="page">
                  <wp:posOffset>3709035</wp:posOffset>
                </wp:positionH>
                <wp:positionV relativeFrom="page">
                  <wp:posOffset>457200</wp:posOffset>
                </wp:positionV>
                <wp:extent cx="4380865" cy="409575"/>
                <wp:effectExtent l="3810" t="0" r="0" b="0"/>
                <wp:wrapTight wrapText="bothSides">
                  <wp:wrapPolygon edited="0">
                    <wp:start x="0" y="0"/>
                    <wp:lineTo x="21600" y="0"/>
                    <wp:lineTo x="21600" y="21600"/>
                    <wp:lineTo x="0" y="21600"/>
                    <wp:lineTo x="0" y="0"/>
                  </wp:wrapPolygon>
                </wp:wrapTight>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CCA" w:rsidRPr="00571DEB" w:rsidRDefault="00FE1CCA" w:rsidP="00E0346C">
                            <w:pPr>
                              <w:pStyle w:val="titelvervolgpagina"/>
                            </w:pPr>
                            <w:r w:rsidRPr="00571DEB">
                              <w:t xml:space="preserve">Evaluatie opdracht </w:t>
                            </w:r>
                            <w:r w:rsidR="00B57170">
                              <w:t>Hoe vier jij kerst</w:t>
                            </w:r>
                            <w:r w:rsidRPr="00881662">
                              <w:t>?</w:t>
                            </w:r>
                          </w:p>
                          <w:p w:rsidR="00FE1CCA" w:rsidRDefault="00FE1CC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3" type="#_x0000_t202" style="position:absolute;margin-left:292.05pt;margin-top:36pt;width:344.95pt;height:3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" filled="f" stroked="f">
                <v:textbox inset=",7.2pt,,7.2pt">
                  <w:txbxContent>
                    <w:p w:rsidR="00FE1CCA" w:rsidRPr="00571DEB" w:rsidRDefault="00FE1CCA" w:rsidP="00E0346C">
                      <w:pPr>
                        <w:pStyle w:val="titelvervolgpagina"/>
                      </w:pPr>
                      <w:r w:rsidRPr="00571DEB">
                        <w:t xml:space="preserve">Evaluatie opdracht </w:t>
                      </w:r>
                      <w:r w:rsidR="00B57170">
                        <w:t>Hoe vier jij kerst</w:t>
                      </w:r>
                      <w:r w:rsidRPr="00881662">
                        <w:t>?</w:t>
                      </w:r>
                    </w:p>
                    <w:p w:rsidR="00FE1CCA" w:rsidRDefault="00FE1CCA"/>
                  </w:txbxContent>
                </v:textbox>
                <w10:wrap type="tight" anchorx="page" anchory="page"/>
              </v:shape>
            </w:pict>
          </mc:Fallback>
        </mc:AlternateContent>
      </w:r>
      <w:r w:rsidR="00943DFE">
        <w:rPr>
          <w:noProof/>
        </w:rPr>
        <w:drawing>
          <wp:anchor distT="0" distB="0" distL="114300" distR="114300" simplePos="0" relativeHeight="251657216" behindDoc="0" locked="0" layoutInCell="1" allowOverlap="1">
            <wp:simplePos x="0" y="0"/>
            <wp:positionH relativeFrom="column">
              <wp:posOffset>2349500</wp:posOffset>
            </wp:positionH>
            <wp:positionV relativeFrom="paragraph">
              <wp:posOffset>-257175</wp:posOffset>
            </wp:positionV>
            <wp:extent cx="4516120" cy="381000"/>
            <wp:effectExtent l="0" t="0" r="0" b="0"/>
            <wp:wrapTight wrapText="bothSides">
              <wp:wrapPolygon edited="0">
                <wp:start x="0" y="2160"/>
                <wp:lineTo x="0" y="20520"/>
                <wp:lineTo x="21503" y="20520"/>
                <wp:lineTo x="21503" y="2160"/>
                <wp:lineTo x="0" y="2160"/>
              </wp:wrapPolygon>
            </wp:wrapTight>
            <wp:docPr id="69"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61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786" w:rsidRPr="005560CF">
        <w:rPr>
          <w:noProof/>
          <w:lang w:val="en-US"/>
        </w:rPr>
        <w:t xml:space="preserve"> </w:t>
      </w:r>
    </w:p>
    <w:sectPr w:rsidR="005A7786" w:rsidSect="005A7786">
      <w:headerReference w:type="default" r:id="rId37"/>
      <w:footerReference w:type="even" r:id="rId38"/>
      <w:footerReference w:type="default" r:id="rId39"/>
      <w:pgSz w:w="11900" w:h="16840"/>
      <w:pgMar w:top="1080" w:right="1080" w:bottom="108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0AF" w:rsidRDefault="002210AF">
      <w:r>
        <w:separator/>
      </w:r>
    </w:p>
  </w:endnote>
  <w:endnote w:type="continuationSeparator" w:id="0">
    <w:p w:rsidR="002210AF" w:rsidRDefault="00221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CCA" w:rsidRDefault="00FE1CCA" w:rsidP="005A778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FE1CCA" w:rsidRDefault="00FE1CCA" w:rsidP="005A778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CCA" w:rsidRPr="003249C3" w:rsidRDefault="00FE1CCA" w:rsidP="005A7786">
    <w:pPr>
      <w:pStyle w:val="Voettekst"/>
      <w:framePr w:wrap="around" w:vAnchor="text" w:hAnchor="margin" w:xAlign="right" w:y="1"/>
      <w:rPr>
        <w:rStyle w:val="Paginanummer"/>
      </w:rPr>
    </w:pPr>
    <w:r w:rsidRPr="003249C3">
      <w:rPr>
        <w:rStyle w:val="Paginanummer"/>
        <w:sz w:val="16"/>
      </w:rPr>
      <w:fldChar w:fldCharType="begin"/>
    </w:r>
    <w:r w:rsidRPr="003249C3">
      <w:rPr>
        <w:rStyle w:val="Paginanummer"/>
        <w:sz w:val="16"/>
      </w:rPr>
      <w:instrText xml:space="preserve">PAGE  </w:instrText>
    </w:r>
    <w:r w:rsidRPr="003249C3">
      <w:rPr>
        <w:rStyle w:val="Paginanummer"/>
        <w:sz w:val="16"/>
      </w:rPr>
      <w:fldChar w:fldCharType="separate"/>
    </w:r>
    <w:r w:rsidR="00861FDC">
      <w:rPr>
        <w:rStyle w:val="Paginanummer"/>
        <w:noProof/>
        <w:sz w:val="16"/>
      </w:rPr>
      <w:t>1</w:t>
    </w:r>
    <w:r w:rsidRPr="003249C3">
      <w:rPr>
        <w:rStyle w:val="Paginanummer"/>
        <w:sz w:val="16"/>
      </w:rPr>
      <w:fldChar w:fldCharType="end"/>
    </w:r>
  </w:p>
  <w:p w:rsidR="00FE1CCA" w:rsidRPr="003249C3" w:rsidRDefault="00B57170" w:rsidP="00305FAC">
    <w:pPr>
      <w:pStyle w:val="voettekst0"/>
    </w:pPr>
    <w:r>
      <w:t>Hoe vier jij kerst</w:t>
    </w:r>
    <w:r w:rsidR="00FE1CCA" w:rsidRPr="003249C3">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0AF" w:rsidRDefault="002210AF">
      <w:r>
        <w:separator/>
      </w:r>
    </w:p>
  </w:footnote>
  <w:footnote w:type="continuationSeparator" w:id="0">
    <w:p w:rsidR="002210AF" w:rsidRDefault="00221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CCA" w:rsidRDefault="00943DFE">
    <w:pPr>
      <w:pStyle w:val="Koptekst"/>
    </w:pPr>
    <w:bookmarkStart w:id="3" w:name="_MacBuGuideStaticData_2588V"/>
    <w:bookmarkStart w:id="4" w:name="_MacBuGuideStaticData_820H"/>
    <w:r>
      <w:rPr>
        <w:noProof/>
      </w:rPr>
      <w:drawing>
        <wp:anchor distT="0" distB="0" distL="114300" distR="114300" simplePos="0" relativeHeight="251657216" behindDoc="0" locked="0" layoutInCell="1" allowOverlap="1">
          <wp:simplePos x="0" y="0"/>
          <wp:positionH relativeFrom="column">
            <wp:posOffset>-474980</wp:posOffset>
          </wp:positionH>
          <wp:positionV relativeFrom="paragraph">
            <wp:posOffset>-20955</wp:posOffset>
          </wp:positionV>
          <wp:extent cx="1328420" cy="1328420"/>
          <wp:effectExtent l="0" t="0" r="0" b="0"/>
          <wp:wrapTight wrapText="bothSides">
            <wp:wrapPolygon edited="0">
              <wp:start x="0" y="0"/>
              <wp:lineTo x="0" y="929"/>
              <wp:lineTo x="1549" y="4956"/>
              <wp:lineTo x="1859" y="9912"/>
              <wp:lineTo x="3098" y="14868"/>
              <wp:lineTo x="1859" y="17346"/>
              <wp:lineTo x="1859" y="18585"/>
              <wp:lineTo x="2168" y="19824"/>
              <wp:lineTo x="3407" y="21373"/>
              <wp:lineTo x="5885" y="21373"/>
              <wp:lineTo x="8363" y="19824"/>
              <wp:lineTo x="9912" y="15797"/>
              <wp:lineTo x="9602" y="10222"/>
              <wp:lineTo x="18585" y="5576"/>
              <wp:lineTo x="18585" y="4956"/>
              <wp:lineTo x="21373" y="3407"/>
              <wp:lineTo x="21373" y="0"/>
              <wp:lineTo x="1331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page">
            <wp:posOffset>25400</wp:posOffset>
          </wp:positionH>
          <wp:positionV relativeFrom="page">
            <wp:posOffset>2171700</wp:posOffset>
          </wp:positionV>
          <wp:extent cx="838200" cy="8496300"/>
          <wp:effectExtent l="0" t="0" r="0" b="0"/>
          <wp:wrapTight wrapText="bothSides">
            <wp:wrapPolygon edited="0">
              <wp:start x="0" y="0"/>
              <wp:lineTo x="0" y="21552"/>
              <wp:lineTo x="21109" y="21552"/>
              <wp:lineTo x="2110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49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CCA">
      <w:rPr>
        <w:noProof/>
        <w:lang w:val="en-US"/>
      </w:rPr>
      <w:t xml:space="preserve"> </w:t>
    </w:r>
  </w:p>
  <w:bookmarkEnd w:id="3"/>
  <w:bookmarkEnd w:id="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7582E"/>
    <w:multiLevelType w:val="hybridMultilevel"/>
    <w:tmpl w:val="7E76D904"/>
    <w:lvl w:ilvl="0" w:tplc="71FA0A90">
      <w:start w:val="3"/>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 w15:restartNumberingAfterBreak="0">
    <w:nsid w:val="1900511A"/>
    <w:multiLevelType w:val="hybridMultilevel"/>
    <w:tmpl w:val="937224AA"/>
    <w:lvl w:ilvl="0" w:tplc="9AB46D46">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795CCD"/>
    <w:multiLevelType w:val="hybridMultilevel"/>
    <w:tmpl w:val="BB288B4E"/>
    <w:lvl w:ilvl="0" w:tplc="76507A14">
      <w:start w:val="2"/>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15:restartNumberingAfterBreak="0">
    <w:nsid w:val="33C429D2"/>
    <w:multiLevelType w:val="hybridMultilevel"/>
    <w:tmpl w:val="37284374"/>
    <w:lvl w:ilvl="0" w:tplc="4DA2CD5A">
      <w:start w:val="1"/>
      <w:numFmt w:val="decimal"/>
      <w:pStyle w:val="opsomming"/>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880CFA"/>
    <w:multiLevelType w:val="hybridMultilevel"/>
    <w:tmpl w:val="92BE0970"/>
    <w:lvl w:ilvl="0" w:tplc="2228B260">
      <w:numFmt w:val="bullet"/>
      <w:lvlText w:val="-"/>
      <w:lvlJc w:val="left"/>
      <w:pPr>
        <w:tabs>
          <w:tab w:val="num" w:pos="720"/>
        </w:tabs>
        <w:ind w:left="720" w:hanging="360"/>
      </w:pPr>
      <w:rPr>
        <w:rFonts w:ascii="Arial" w:eastAsia="Times New Roman" w:hAnsi="Arial" w:cs="Aria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D44C6C"/>
    <w:multiLevelType w:val="hybridMultilevel"/>
    <w:tmpl w:val="3B96718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style="mso-position-vertical-relative:page" fill="f" fillcolor="white" stroke="f">
      <v:fill color="white" on="f"/>
      <v:stroke on="f"/>
      <o:colormru v:ext="edit" colors="#423477"/>
      <o:colormenu v:ext="edit" fillcolor="#4234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1"/>
    <w:docVar w:name="OpenInPublishingView" w:val="0"/>
    <w:docVar w:name="PublishingViewTables" w:val="0"/>
    <w:docVar w:name="ShowOutlines" w:val="1"/>
  </w:docVars>
  <w:rsids>
    <w:rsidRoot w:val="00B57170"/>
    <w:rsid w:val="00035C14"/>
    <w:rsid w:val="00050924"/>
    <w:rsid w:val="00115357"/>
    <w:rsid w:val="00180E00"/>
    <w:rsid w:val="001823EE"/>
    <w:rsid w:val="001E26A2"/>
    <w:rsid w:val="001F41A5"/>
    <w:rsid w:val="002210AF"/>
    <w:rsid w:val="0022706E"/>
    <w:rsid w:val="00252792"/>
    <w:rsid w:val="0029512E"/>
    <w:rsid w:val="00305FAC"/>
    <w:rsid w:val="003D6018"/>
    <w:rsid w:val="005003EB"/>
    <w:rsid w:val="005A7786"/>
    <w:rsid w:val="005E4891"/>
    <w:rsid w:val="00632B3E"/>
    <w:rsid w:val="00861FDC"/>
    <w:rsid w:val="00881662"/>
    <w:rsid w:val="008A129F"/>
    <w:rsid w:val="0091083F"/>
    <w:rsid w:val="009148DC"/>
    <w:rsid w:val="00943DFE"/>
    <w:rsid w:val="009E5557"/>
    <w:rsid w:val="00A9795D"/>
    <w:rsid w:val="00AB723A"/>
    <w:rsid w:val="00B57170"/>
    <w:rsid w:val="00B83421"/>
    <w:rsid w:val="00CE7AE0"/>
    <w:rsid w:val="00DA5855"/>
    <w:rsid w:val="00DC38D5"/>
    <w:rsid w:val="00DC7899"/>
    <w:rsid w:val="00E0346C"/>
    <w:rsid w:val="00E46E5B"/>
    <w:rsid w:val="00E7314E"/>
    <w:rsid w:val="00ED25F3"/>
    <w:rsid w:val="00F06709"/>
    <w:rsid w:val="00F43A08"/>
    <w:rsid w:val="00FA7DA9"/>
    <w:rsid w:val="00FE1C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vertical-relative:page" fill="f" fillcolor="white" stroke="f">
      <v:fill color="white" on="f"/>
      <v:stroke on="f"/>
      <o:colormru v:ext="edit" colors="#423477"/>
      <o:colormenu v:ext="edit" fillcolor="#423477"/>
    </o:shapedefaults>
    <o:shapelayout v:ext="edit">
      <o:idmap v:ext="edit" data="1"/>
      <o:regrouptable v:ext="edit">
        <o:entry new="1" old="0"/>
      </o:regrouptable>
    </o:shapelayout>
  </w:shapeDefaults>
  <w:doNotEmbedSmartTags/>
  <w:decimalSymbol w:val=","/>
  <w:listSeparator w:val=";"/>
  <w14:docId w14:val="3753B1EE"/>
  <w15:chartTrackingRefBased/>
  <w15:docId w15:val="{EF1ECF55-30B9-4A64-8EFD-2A80BDBE6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45594"/>
    <w:rPr>
      <w:rFonts w:ascii="Arial" w:eastAsia="Times New Roman"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semiHidden/>
    <w:rsid w:val="00316BA2"/>
    <w:pPr>
      <w:spacing w:after="200"/>
    </w:pPr>
    <w:rPr>
      <w:sz w:val="24"/>
      <w:szCs w:val="24"/>
      <w:lang w:eastAsia="en-US"/>
    </w:rPr>
    <w:tblPr>
      <w:tblInd w:w="0" w:type="dxa"/>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406557"/>
    <w:pPr>
      <w:tabs>
        <w:tab w:val="center" w:pos="4536"/>
        <w:tab w:val="right" w:pos="9072"/>
      </w:tabs>
    </w:pPr>
  </w:style>
  <w:style w:type="character" w:customStyle="1" w:styleId="KoptekstChar">
    <w:name w:val="Koptekst Char"/>
    <w:basedOn w:val="Standaardalinea-lettertype"/>
    <w:link w:val="Koptekst"/>
    <w:uiPriority w:val="99"/>
    <w:semiHidden/>
    <w:rsid w:val="00406557"/>
    <w:rPr>
      <w:sz w:val="24"/>
      <w:szCs w:val="24"/>
    </w:rPr>
  </w:style>
  <w:style w:type="paragraph" w:styleId="Voettekst">
    <w:name w:val="footer"/>
    <w:basedOn w:val="Standaard"/>
    <w:link w:val="VoettekstChar"/>
    <w:uiPriority w:val="99"/>
    <w:semiHidden/>
    <w:unhideWhenUsed/>
    <w:rsid w:val="00406557"/>
    <w:pPr>
      <w:tabs>
        <w:tab w:val="center" w:pos="4536"/>
        <w:tab w:val="right" w:pos="9072"/>
      </w:tabs>
    </w:pPr>
  </w:style>
  <w:style w:type="character" w:customStyle="1" w:styleId="VoettekstChar">
    <w:name w:val="Voettekst Char"/>
    <w:basedOn w:val="Standaardalinea-lettertype"/>
    <w:link w:val="Voettekst"/>
    <w:uiPriority w:val="99"/>
    <w:semiHidden/>
    <w:rsid w:val="00406557"/>
    <w:rPr>
      <w:sz w:val="24"/>
      <w:szCs w:val="24"/>
    </w:rPr>
  </w:style>
  <w:style w:type="paragraph" w:customStyle="1" w:styleId="legendatabel">
    <w:name w:val="legenda tabel"/>
    <w:basedOn w:val="plattetekst"/>
    <w:rsid w:val="00B83421"/>
    <w:rPr>
      <w:color w:val="6B58DA"/>
      <w:sz w:val="16"/>
      <w:szCs w:val="18"/>
    </w:rPr>
  </w:style>
  <w:style w:type="paragraph" w:customStyle="1" w:styleId="plattetekst">
    <w:name w:val="platte tekst"/>
    <w:basedOn w:val="Standaard"/>
    <w:link w:val="plattetekstChar"/>
    <w:rsid w:val="001F41A5"/>
    <w:pPr>
      <w:widowControl w:val="0"/>
      <w:autoSpaceDE w:val="0"/>
      <w:autoSpaceDN w:val="0"/>
      <w:adjustRightInd w:val="0"/>
      <w:spacing w:line="360" w:lineRule="auto"/>
      <w:jc w:val="both"/>
      <w:textAlignment w:val="center"/>
    </w:pPr>
    <w:rPr>
      <w:rFonts w:eastAsia="Cambria" w:cs="ArialMT"/>
      <w:color w:val="000000"/>
      <w:sz w:val="22"/>
      <w:szCs w:val="22"/>
      <w:lang w:eastAsia="en-US"/>
    </w:rPr>
  </w:style>
  <w:style w:type="character" w:customStyle="1" w:styleId="plattetekstChar">
    <w:name w:val="platte tekst Char"/>
    <w:basedOn w:val="Standaardalinea-lettertype"/>
    <w:link w:val="plattetekst"/>
    <w:rsid w:val="001F41A5"/>
    <w:rPr>
      <w:rFonts w:ascii="Arial" w:eastAsia="Cambria" w:hAnsi="Arial" w:cs="ArialMT"/>
      <w:color w:val="000000"/>
      <w:sz w:val="22"/>
      <w:szCs w:val="22"/>
      <w:lang w:val="nl-NL" w:eastAsia="en-US" w:bidi="ar-SA"/>
    </w:rPr>
  </w:style>
  <w:style w:type="character" w:styleId="Paginanummer">
    <w:name w:val="page number"/>
    <w:basedOn w:val="Standaardalinea-lettertype"/>
    <w:uiPriority w:val="99"/>
    <w:semiHidden/>
    <w:unhideWhenUsed/>
    <w:rsid w:val="00761AE7"/>
  </w:style>
  <w:style w:type="character" w:styleId="Hyperlink">
    <w:name w:val="Hyperlink"/>
    <w:basedOn w:val="Standaardalinea-lettertype"/>
    <w:rsid w:val="00045594"/>
    <w:rPr>
      <w:color w:val="0000FF"/>
      <w:u w:val="single"/>
    </w:rPr>
  </w:style>
  <w:style w:type="table" w:styleId="Tabelraster">
    <w:name w:val="Table Grid"/>
    <w:basedOn w:val="Standaardtabel"/>
    <w:rsid w:val="00181C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ussenkopje">
    <w:name w:val="tussenkopje"/>
    <w:basedOn w:val="Standaard"/>
    <w:link w:val="tussenkopjeChar"/>
    <w:rsid w:val="00E46E5B"/>
    <w:pPr>
      <w:widowControl w:val="0"/>
      <w:autoSpaceDE w:val="0"/>
      <w:autoSpaceDN w:val="0"/>
      <w:adjustRightInd w:val="0"/>
      <w:spacing w:line="360" w:lineRule="auto"/>
      <w:jc w:val="both"/>
      <w:textAlignment w:val="center"/>
    </w:pPr>
    <w:rPr>
      <w:rFonts w:eastAsia="Cambria" w:cs="Arial-BoldMT"/>
      <w:b/>
      <w:bCs/>
      <w:color w:val="F19400"/>
      <w:sz w:val="22"/>
      <w:szCs w:val="22"/>
      <w:lang w:eastAsia="en-US"/>
    </w:rPr>
  </w:style>
  <w:style w:type="character" w:customStyle="1" w:styleId="tussenkopjeChar">
    <w:name w:val="tussenkopje Char"/>
    <w:basedOn w:val="Standaardalinea-lettertype"/>
    <w:link w:val="tussenkopje"/>
    <w:rsid w:val="00DC38D5"/>
    <w:rPr>
      <w:rFonts w:ascii="Arial" w:eastAsia="Cambria" w:hAnsi="Arial" w:cs="Arial-BoldMT"/>
      <w:b/>
      <w:bCs/>
      <w:color w:val="F19400"/>
      <w:sz w:val="22"/>
      <w:szCs w:val="22"/>
      <w:lang w:val="nl-NL" w:eastAsia="en-US" w:bidi="ar-SA"/>
    </w:rPr>
  </w:style>
  <w:style w:type="paragraph" w:customStyle="1" w:styleId="titel">
    <w:name w:val="titel"/>
    <w:basedOn w:val="Standaard"/>
    <w:rsid w:val="00DC38D5"/>
    <w:pPr>
      <w:jc w:val="right"/>
    </w:pPr>
    <w:rPr>
      <w:b/>
      <w:color w:val="FFFFFF"/>
      <w:sz w:val="28"/>
    </w:rPr>
  </w:style>
  <w:style w:type="paragraph" w:customStyle="1" w:styleId="opsomming">
    <w:name w:val="opsomming"/>
    <w:basedOn w:val="Standaard"/>
    <w:rsid w:val="001F41A5"/>
    <w:pPr>
      <w:widowControl w:val="0"/>
      <w:numPr>
        <w:numId w:val="2"/>
      </w:numPr>
      <w:tabs>
        <w:tab w:val="left" w:pos="426"/>
      </w:tabs>
      <w:autoSpaceDE w:val="0"/>
      <w:autoSpaceDN w:val="0"/>
      <w:adjustRightInd w:val="0"/>
      <w:spacing w:line="360" w:lineRule="auto"/>
      <w:ind w:left="426" w:hanging="426"/>
      <w:contextualSpacing/>
      <w:textAlignment w:val="center"/>
    </w:pPr>
    <w:rPr>
      <w:rFonts w:eastAsia="Cambria" w:cs="ArialMT"/>
      <w:color w:val="000000"/>
      <w:spacing w:val="-3"/>
      <w:sz w:val="22"/>
      <w:szCs w:val="22"/>
      <w:lang w:eastAsia="en-US"/>
    </w:rPr>
  </w:style>
  <w:style w:type="paragraph" w:customStyle="1" w:styleId="tabel">
    <w:name w:val="tabel"/>
    <w:basedOn w:val="Standaard"/>
    <w:rsid w:val="00DC38D5"/>
    <w:rPr>
      <w:sz w:val="22"/>
    </w:rPr>
  </w:style>
  <w:style w:type="paragraph" w:customStyle="1" w:styleId="tabelkop">
    <w:name w:val="tabel kop"/>
    <w:basedOn w:val="Standaard"/>
    <w:rsid w:val="00DC38D5"/>
    <w:rPr>
      <w:b/>
      <w:color w:val="FFFFFF"/>
      <w:sz w:val="22"/>
    </w:rPr>
  </w:style>
  <w:style w:type="paragraph" w:customStyle="1" w:styleId="titelvervolgpagina">
    <w:name w:val="titel vervolgpagina"/>
    <w:basedOn w:val="Standaard"/>
    <w:rsid w:val="00DC38D5"/>
    <w:rPr>
      <w:b/>
      <w:color w:val="FFFFFF"/>
      <w:sz w:val="28"/>
    </w:rPr>
  </w:style>
  <w:style w:type="paragraph" w:customStyle="1" w:styleId="voettekst0">
    <w:name w:val="voettekst"/>
    <w:basedOn w:val="Voettekst"/>
    <w:rsid w:val="00305FAC"/>
    <w:pPr>
      <w:ind w:right="360"/>
      <w:jc w:val="right"/>
    </w:pPr>
    <w:rPr>
      <w:i/>
      <w:color w:val="FF9900"/>
      <w:sz w:val="16"/>
    </w:rPr>
  </w:style>
  <w:style w:type="paragraph" w:customStyle="1" w:styleId="paginanummer0">
    <w:name w:val="paginanummer"/>
    <w:basedOn w:val="Voettekst"/>
    <w:rsid w:val="00305FAC"/>
    <w:pPr>
      <w:framePr w:wrap="around" w:vAnchor="text" w:hAnchor="margin" w:xAlign="right" w:y="1"/>
    </w:pPr>
    <w:rPr>
      <w:sz w:val="16"/>
    </w:rPr>
  </w:style>
  <w:style w:type="paragraph" w:styleId="Tekstopmerking">
    <w:name w:val="annotation text"/>
    <w:basedOn w:val="Standaard"/>
    <w:semiHidden/>
    <w:rsid w:val="00035C14"/>
  </w:style>
  <w:style w:type="paragraph" w:styleId="Onderwerpvanopmerking">
    <w:name w:val="annotation subject"/>
    <w:basedOn w:val="Tekstopmerking"/>
    <w:next w:val="Tekstopmerking"/>
    <w:semiHidden/>
    <w:rsid w:val="00035C14"/>
    <w:rPr>
      <w:b/>
      <w:bCs/>
    </w:rPr>
  </w:style>
  <w:style w:type="character" w:styleId="GevolgdeHyperlink">
    <w:name w:val="FollowedHyperlink"/>
    <w:basedOn w:val="Standaardalinea-lettertype"/>
    <w:rsid w:val="00DA585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chooltv.nl/beeldbank/clip/20070901_kerst01" TargetMode="External"/><Relationship Id="rId18" Type="http://schemas.openxmlformats.org/officeDocument/2006/relationships/hyperlink" Target="http://www.beesies.nl/kenmerken/insekten.htm" TargetMode="External"/><Relationship Id="rId26" Type="http://schemas.openxmlformats.org/officeDocument/2006/relationships/hyperlink" Target="http://weetje-insecten.yurls.net/index.php?mod=yurlspage&amp;pageId=26244"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saltabel.org/DeterminatietabelKlein.pdf" TargetMode="External"/><Relationship Id="rId34" Type="http://schemas.openxmlformats.org/officeDocument/2006/relationships/hyperlink" Target="http://www.schooltv.nl/beeldbank/clippopup/20050115_vaneitotvlinder0" TargetMode="External"/><Relationship Id="rId7" Type="http://schemas.openxmlformats.org/officeDocument/2006/relationships/image" Target="media/image1.jpeg"/><Relationship Id="rId12" Type="http://schemas.openxmlformats.org/officeDocument/2006/relationships/hyperlink" Target="http://www.schooltv.nl/beeldbank/clip/20050701_kerst01" TargetMode="External"/><Relationship Id="rId17" Type="http://schemas.openxmlformats.org/officeDocument/2006/relationships/hyperlink" Target="http://www.schooltv.nl/beeldbank/clip/20070901_kerst01" TargetMode="External"/><Relationship Id="rId25" Type="http://schemas.openxmlformats.org/officeDocument/2006/relationships/hyperlink" Target="http://www.schooltv.nl/beeldbank/clippopup/20050115_vaneitotvlinder0" TargetMode="External"/><Relationship Id="rId33" Type="http://schemas.openxmlformats.org/officeDocument/2006/relationships/hyperlink" Target="http://www.iselinge.nl/scholenplein/pabolessen/99002dgroei/vlinder.htm"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chooltv.nl/beeldbank/clip/20050701_kerst01" TargetMode="External"/><Relationship Id="rId20" Type="http://schemas.openxmlformats.org/officeDocument/2006/relationships/hyperlink" Target="http://www.vlindernet.nl/" TargetMode="External"/><Relationship Id="rId29" Type="http://schemas.openxmlformats.org/officeDocument/2006/relationships/hyperlink" Target="http://www.vlindernet.n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ooltv.nl/beeldbank/clip/20081120_kerstverhaal01" TargetMode="External"/><Relationship Id="rId24" Type="http://schemas.openxmlformats.org/officeDocument/2006/relationships/hyperlink" Target="http://www.iselinge.nl/scholenplein/pabolessen/99002dgroei/vlinder.htm" TargetMode="External"/><Relationship Id="rId32" Type="http://schemas.openxmlformats.org/officeDocument/2006/relationships/hyperlink" Target="http://www.iselinge.nl/scholenplein/pabolessen/99002dgroei/vlieg.htm"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chooltv.nl/beeldbank/clip/20081120_kerstverhaal01" TargetMode="External"/><Relationship Id="rId23" Type="http://schemas.openxmlformats.org/officeDocument/2006/relationships/hyperlink" Target="http://www.iselinge.nl/scholenplein/pabolessen/99002dgroei/vlieg.htm" TargetMode="External"/><Relationship Id="rId28" Type="http://schemas.openxmlformats.org/officeDocument/2006/relationships/hyperlink" Target="http://www.soortenbank.nl/determinatie.php" TargetMode="External"/><Relationship Id="rId36" Type="http://schemas.openxmlformats.org/officeDocument/2006/relationships/image" Target="media/image4.png"/><Relationship Id="rId10" Type="http://schemas.openxmlformats.org/officeDocument/2006/relationships/hyperlink" Target="https://www.schoolplaten.com/knutselen-kerststal-k28182.html" TargetMode="External"/><Relationship Id="rId19" Type="http://schemas.openxmlformats.org/officeDocument/2006/relationships/hyperlink" Target="http://www.soortenbank.nl/determinatie.php" TargetMode="External"/><Relationship Id="rId31" Type="http://schemas.openxmlformats.org/officeDocument/2006/relationships/hyperlink" Target="http://www.hetklokhuis.nl/lees/dossiers/read/dossier_intro.cfm?did=08777006-508B-E261-7912D45AE163A20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choolplaten.com/knutselen-kerststal-k28182.html" TargetMode="External"/><Relationship Id="rId22" Type="http://schemas.openxmlformats.org/officeDocument/2006/relationships/hyperlink" Target="http://www.hetklokhuis.nl/lees/dossiers/read/dossier_intro.cfm?did=08777006-508B-E261-7912D45AE163A202" TargetMode="External"/><Relationship Id="rId27" Type="http://schemas.openxmlformats.org/officeDocument/2006/relationships/hyperlink" Target="http://www.beesies.nl/kenmerken/insekten.htm" TargetMode="External"/><Relationship Id="rId30" Type="http://schemas.openxmlformats.org/officeDocument/2006/relationships/hyperlink" Target="http://www.saltabel.org/DeterminatietabelKlein.pdf" TargetMode="External"/><Relationship Id="rId35" Type="http://schemas.openxmlformats.org/officeDocument/2006/relationships/hyperlink" Target="http://weetje-insecten.yurls.net/index.php?mod=yurlspage&amp;pageId=2624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en\Studio%20Maan\09%20Digitop\sjablonen\Sjabloon_word%202003_wi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Sjabloon_word 2003_win.dot</Template>
  <TotalTime>0</TotalTime>
  <Pages>4</Pages>
  <Words>0</Words>
  <Characters>17</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lpstr>
    </vt:vector>
  </TitlesOfParts>
  <Company>Verbaal Bureau voor visuele Communicatie</Company>
  <LinksUpToDate>false</LinksUpToDate>
  <CharactersWithSpaces>17</CharactersWithSpaces>
  <SharedDoc>false</SharedDoc>
  <HLinks>
    <vt:vector size="78" baseType="variant">
      <vt:variant>
        <vt:i4>4980826</vt:i4>
      </vt:variant>
      <vt:variant>
        <vt:i4>36</vt:i4>
      </vt:variant>
      <vt:variant>
        <vt:i4>0</vt:i4>
      </vt:variant>
      <vt:variant>
        <vt:i4>5</vt:i4>
      </vt:variant>
      <vt:variant>
        <vt:lpwstr>http://weetje-insecten.yurls.net/index.php?mod=yurlspage&amp;pageId=26244</vt:lpwstr>
      </vt:variant>
      <vt:variant>
        <vt:lpwstr/>
      </vt:variant>
      <vt:variant>
        <vt:i4>7667730</vt:i4>
      </vt:variant>
      <vt:variant>
        <vt:i4>33</vt:i4>
      </vt:variant>
      <vt:variant>
        <vt:i4>0</vt:i4>
      </vt:variant>
      <vt:variant>
        <vt:i4>5</vt:i4>
      </vt:variant>
      <vt:variant>
        <vt:lpwstr>http://www.schooltv.nl/beeldbank/clippopup/20050115_vaneitotvlinder0</vt:lpwstr>
      </vt:variant>
      <vt:variant>
        <vt:lpwstr/>
      </vt:variant>
      <vt:variant>
        <vt:i4>7864376</vt:i4>
      </vt:variant>
      <vt:variant>
        <vt:i4>30</vt:i4>
      </vt:variant>
      <vt:variant>
        <vt:i4>0</vt:i4>
      </vt:variant>
      <vt:variant>
        <vt:i4>5</vt:i4>
      </vt:variant>
      <vt:variant>
        <vt:lpwstr>http://www.iselinge.nl/scholenplein/pabolessen/99002dgroei/vlinder.htm</vt:lpwstr>
      </vt:variant>
      <vt:variant>
        <vt:lpwstr/>
      </vt:variant>
      <vt:variant>
        <vt:i4>589910</vt:i4>
      </vt:variant>
      <vt:variant>
        <vt:i4>27</vt:i4>
      </vt:variant>
      <vt:variant>
        <vt:i4>0</vt:i4>
      </vt:variant>
      <vt:variant>
        <vt:i4>5</vt:i4>
      </vt:variant>
      <vt:variant>
        <vt:lpwstr>http://www.iselinge.nl/scholenplein/pabolessen/99002dgroei/vlieg.htm</vt:lpwstr>
      </vt:variant>
      <vt:variant>
        <vt:lpwstr/>
      </vt:variant>
      <vt:variant>
        <vt:i4>7208964</vt:i4>
      </vt:variant>
      <vt:variant>
        <vt:i4>24</vt:i4>
      </vt:variant>
      <vt:variant>
        <vt:i4>0</vt:i4>
      </vt:variant>
      <vt:variant>
        <vt:i4>5</vt:i4>
      </vt:variant>
      <vt:variant>
        <vt:lpwstr>http://www.hetklokhuis.nl/lees/dossiers/read/dossier_intro.cfm?did=08777006-508B-E261-7912D45AE163A202</vt:lpwstr>
      </vt:variant>
      <vt:variant>
        <vt:lpwstr/>
      </vt:variant>
      <vt:variant>
        <vt:i4>2293877</vt:i4>
      </vt:variant>
      <vt:variant>
        <vt:i4>21</vt:i4>
      </vt:variant>
      <vt:variant>
        <vt:i4>0</vt:i4>
      </vt:variant>
      <vt:variant>
        <vt:i4>5</vt:i4>
      </vt:variant>
      <vt:variant>
        <vt:lpwstr>http://www.saltabel.org/DeterminatietabelKlein.pdf</vt:lpwstr>
      </vt:variant>
      <vt:variant>
        <vt:lpwstr/>
      </vt:variant>
      <vt:variant>
        <vt:i4>327747</vt:i4>
      </vt:variant>
      <vt:variant>
        <vt:i4>18</vt:i4>
      </vt:variant>
      <vt:variant>
        <vt:i4>0</vt:i4>
      </vt:variant>
      <vt:variant>
        <vt:i4>5</vt:i4>
      </vt:variant>
      <vt:variant>
        <vt:lpwstr>http://www.vlindernet.nl/</vt:lpwstr>
      </vt:variant>
      <vt:variant>
        <vt:lpwstr/>
      </vt:variant>
      <vt:variant>
        <vt:i4>7602211</vt:i4>
      </vt:variant>
      <vt:variant>
        <vt:i4>15</vt:i4>
      </vt:variant>
      <vt:variant>
        <vt:i4>0</vt:i4>
      </vt:variant>
      <vt:variant>
        <vt:i4>5</vt:i4>
      </vt:variant>
      <vt:variant>
        <vt:lpwstr>http://www.soortenbank.nl/determinatie.php</vt:lpwstr>
      </vt:variant>
      <vt:variant>
        <vt:lpwstr/>
      </vt:variant>
      <vt:variant>
        <vt:i4>5439562</vt:i4>
      </vt:variant>
      <vt:variant>
        <vt:i4>12</vt:i4>
      </vt:variant>
      <vt:variant>
        <vt:i4>0</vt:i4>
      </vt:variant>
      <vt:variant>
        <vt:i4>5</vt:i4>
      </vt:variant>
      <vt:variant>
        <vt:lpwstr>http://www.beesies.nl/kenmerken/insekten.htm</vt:lpwstr>
      </vt:variant>
      <vt:variant>
        <vt:lpwstr/>
      </vt:variant>
      <vt:variant>
        <vt:i4>7733322</vt:i4>
      </vt:variant>
      <vt:variant>
        <vt:i4>9</vt:i4>
      </vt:variant>
      <vt:variant>
        <vt:i4>0</vt:i4>
      </vt:variant>
      <vt:variant>
        <vt:i4>5</vt:i4>
      </vt:variant>
      <vt:variant>
        <vt:lpwstr>http://www.schooltv.nl/beeldbank/clip/20070901_kerst01</vt:lpwstr>
      </vt:variant>
      <vt:variant>
        <vt:lpwstr/>
      </vt:variant>
      <vt:variant>
        <vt:i4>7995466</vt:i4>
      </vt:variant>
      <vt:variant>
        <vt:i4>6</vt:i4>
      </vt:variant>
      <vt:variant>
        <vt:i4>0</vt:i4>
      </vt:variant>
      <vt:variant>
        <vt:i4>5</vt:i4>
      </vt:variant>
      <vt:variant>
        <vt:lpwstr>http://www.schooltv.nl/beeldbank/clip/20050701_kerst01</vt:lpwstr>
      </vt:variant>
      <vt:variant>
        <vt:lpwstr/>
      </vt:variant>
      <vt:variant>
        <vt:i4>1900656</vt:i4>
      </vt:variant>
      <vt:variant>
        <vt:i4>3</vt:i4>
      </vt:variant>
      <vt:variant>
        <vt:i4>0</vt:i4>
      </vt:variant>
      <vt:variant>
        <vt:i4>5</vt:i4>
      </vt:variant>
      <vt:variant>
        <vt:lpwstr>http://www.schooltv.nl/beeldbank/clip/20081120_kerstverhaal01</vt:lpwstr>
      </vt:variant>
      <vt:variant>
        <vt:lpwstr/>
      </vt:variant>
      <vt:variant>
        <vt:i4>1507401</vt:i4>
      </vt:variant>
      <vt:variant>
        <vt:i4>0</vt:i4>
      </vt:variant>
      <vt:variant>
        <vt:i4>0</vt:i4>
      </vt:variant>
      <vt:variant>
        <vt:i4>5</vt:i4>
      </vt:variant>
      <vt:variant>
        <vt:lpwstr>http://www.cbs-debrug.nl/kerst/kerststal.htm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Marga</dc:creator>
  <cp:keywords/>
  <cp:lastModifiedBy>Bianca Kuiphuis</cp:lastModifiedBy>
  <cp:revision>2</cp:revision>
  <cp:lastPrinted>2009-06-04T08:30:00Z</cp:lastPrinted>
  <dcterms:created xsi:type="dcterms:W3CDTF">2018-10-09T14:25:00Z</dcterms:created>
  <dcterms:modified xsi:type="dcterms:W3CDTF">2018-10-09T14:25:00Z</dcterms:modified>
</cp:coreProperties>
</file>